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57C9D" w:rsidRDefault="00257C9D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98" type="#_x0000_t202" style="position:absolute;margin-left:-35pt;margin-top:-3.5pt;width:2in;height:2in;z-index:251673599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098" inset=",7.2pt,,7.2pt">
              <w:txbxContent>
                <w:p w:rsidR="00257C9D" w:rsidRDefault="00257C9D" w:rsidP="00257C9D">
                  <w:pPr>
                    <w:pStyle w:val="Organization"/>
                  </w:pPr>
                  <w:r>
                    <w:t xml:space="preserve">VOTE </w:t>
                  </w:r>
                  <w:proofErr w:type="gramStart"/>
                  <w:r>
                    <w:t>FOR !</w:t>
                  </w:r>
                  <w:proofErr w:type="gramEnd"/>
                  <w:r>
                    <w:t>!!</w:t>
                  </w:r>
                </w:p>
                <w:p w:rsidR="00257C9D" w:rsidRDefault="00257C9D"/>
              </w:txbxContent>
            </v:textbox>
            <w10:wrap type="tight"/>
          </v:shape>
        </w:pict>
      </w:r>
      <w:r>
        <w:rPr>
          <w:noProof/>
        </w:rPr>
        <w:pict>
          <v:shape id="_x0000_s2073" type="#_x0000_t202" style="position:absolute;margin-left:339.65pt;margin-top:385.35pt;width:209.55pt;height:41.3pt;z-index:251671551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3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72" type="#_x0000_t202" style="position:absolute;margin-left:339.65pt;margin-top:355.65pt;width:209.55pt;height:16.8pt;z-index:251670527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2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71" type="#_x0000_t202" style="position:absolute;margin-left:339.65pt;margin-top:332.85pt;width:209.55pt;height:23pt;z-index:251669503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1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70" type="#_x0000_t202" style="position:absolute;margin-left:88.15pt;margin-top:385.35pt;width:209.55pt;height:41.3pt;z-index:251668479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0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9" type="#_x0000_t202" style="position:absolute;margin-left:88.15pt;margin-top:355.65pt;width:209.55pt;height:16.8pt;z-index:251667455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69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8" type="#_x0000_t202" style="position:absolute;margin-left:88.15pt;margin-top:332.85pt;width:209.55pt;height:23pt;z-index:251666431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68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94" type="#_x0000_t202" style="position:absolute;margin-left:339.65pt;margin-top:673.35pt;width:209.55pt;height:41.3pt;z-index:251665407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4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93" type="#_x0000_t202" style="position:absolute;margin-left:339.65pt;margin-top:643.65pt;width:209.55pt;height:16.8pt;z-index:251664383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3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92" type="#_x0000_t202" style="position:absolute;margin-left:339.65pt;margin-top:620.85pt;width:209.55pt;height:23pt;z-index:251663359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2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91" type="#_x0000_t202" style="position:absolute;margin-left:88.15pt;margin-top:673.35pt;width:209.55pt;height:41.3pt;z-index:251662335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1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90" type="#_x0000_t202" style="position:absolute;margin-left:88.15pt;margin-top:643.65pt;width:209.55pt;height:16.8pt;z-index:251661311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0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89" type="#_x0000_t202" style="position:absolute;margin-left:88.15pt;margin-top:620.85pt;width:209.55pt;height:23pt;z-index:251660287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89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87" type="#_x0000_t202" style="position:absolute;margin-left:339.65pt;margin-top:529.35pt;width:209.55pt;height:41.3pt;z-index:251659263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7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86" type="#_x0000_t202" style="position:absolute;margin-left:339.65pt;margin-top:499.65pt;width:209.55pt;height:16.8pt;z-index:251658239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6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85" type="#_x0000_t202" style="position:absolute;margin-left:339.65pt;margin-top:476.85pt;width:209.55pt;height:23pt;z-index:251657215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5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84" type="#_x0000_t202" style="position:absolute;margin-left:88.15pt;margin-top:529.35pt;width:209.55pt;height:41.3pt;z-index:251656191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4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83" type="#_x0000_t202" style="position:absolute;margin-left:88.15pt;margin-top:499.65pt;width:209.55pt;height:16.8pt;z-index:251655167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3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82" type="#_x0000_t202" style="position:absolute;margin-left:88.15pt;margin-top:476.85pt;width:209.55pt;height:23pt;z-index:251654143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2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6" type="#_x0000_t202" style="position:absolute;margin-left:339.65pt;margin-top:241.35pt;width:209.55pt;height:41.3pt;z-index:251653119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6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5" type="#_x0000_t202" style="position:absolute;margin-left:339.65pt;margin-top:211.65pt;width:209.55pt;height:16.8pt;z-index:251652095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5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4" type="#_x0000_t202" style="position:absolute;margin-left:339.65pt;margin-top:188.85pt;width:209.55pt;height:23pt;z-index:251651071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4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3" type="#_x0000_t202" style="position:absolute;margin-left:88.15pt;margin-top:241.35pt;width:209.55pt;height:41.3pt;z-index:251650047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3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2" type="#_x0000_t202" style="position:absolute;margin-left:88.15pt;margin-top:211.65pt;width:209.55pt;height:16.8pt;z-index:251649023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2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1" type="#_x0000_t202" style="position:absolute;margin-left:88.15pt;margin-top:188.85pt;width:209.55pt;height:23pt;z-index:251647999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1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58" type="#_x0000_t202" style="position:absolute;margin-left:339.65pt;margin-top:98pt;width:209.55pt;height:41.3pt;z-index:251646975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8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  <w:p w:rsidR="00257C9D" w:rsidRPr="00F11B18" w:rsidRDefault="00257C9D" w:rsidP="00257C9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57" type="#_x0000_t202" style="position:absolute;margin-left:339.65pt;margin-top:68.3pt;width:209.55pt;height:16.8pt;z-index:251645951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7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  <w:p w:rsidR="00257C9D" w:rsidRDefault="00257C9D" w:rsidP="00257C9D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56" type="#_x0000_t202" style="position:absolute;margin-left:339.65pt;margin-top:45.5pt;width:209.55pt;height:23pt;z-index:251644927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6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  <w:p w:rsidR="00257C9D" w:rsidRDefault="00257C9D" w:rsidP="00257C9D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52" type="#_x0000_t202" style="position:absolute;margin-left:88.15pt;margin-top:98pt;width:209.55pt;height:41.3pt;z-index:251643903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2" inset="0,0,0,0">
              <w:txbxContent>
                <w:p w:rsidR="00257C9D" w:rsidRPr="00F11B18" w:rsidRDefault="00257C9D" w:rsidP="00257C9D">
                  <w:pPr>
                    <w:pStyle w:val="ContactDetails"/>
                  </w:pPr>
                  <w:r>
                    <w:t>We support the best, trustworthy, and willing candidate.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51" type="#_x0000_t202" style="position:absolute;margin-left:88.15pt;margin-top:68.3pt;width:209.55pt;height:16.8pt;z-index:251642879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1" inset="0,0,0,0">
              <w:txbxContent>
                <w:p w:rsidR="00257C9D" w:rsidRDefault="00257C9D" w:rsidP="00257C9D">
                  <w:pPr>
                    <w:pStyle w:val="Name"/>
                  </w:pPr>
                  <w:r>
                    <w:t>DEMOCRATIC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50" type="#_x0000_t202" style="position:absolute;margin-left:88.15pt;margin-top:45.5pt;width:209.55pt;height:23pt;z-index:251641855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0" inset="0,0,0,0">
              <w:txbxContent>
                <w:p w:rsidR="00257C9D" w:rsidRDefault="00257C9D" w:rsidP="00257C9D">
                  <w:pPr>
                    <w:pStyle w:val="Organization"/>
                  </w:pPr>
                  <w:r>
                    <w:t>VOTE FOR TAYLOR S.!!!</w:t>
                  </w:r>
                </w:p>
              </w:txbxContent>
            </v:textbox>
            <w10:wrap type="tight" anchorx="page" anchory="page"/>
          </v:shape>
        </w:pict>
      </w:r>
    </w:p>
    <w:sectPr w:rsidR="00257C9D" w:rsidSect="00257C9D">
      <w:headerReference w:type="default" r:id="rId4"/>
      <w:footerReference w:type="default" r:id="rId5"/>
      <w:pgSz w:w="12240" w:h="15840"/>
      <w:pgMar w:top="720" w:right="1080" w:bottom="72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C9D" w:rsidRDefault="00257C9D">
    <w:pPr>
      <w:pStyle w:val="Footer"/>
    </w:pPr>
    <w:r>
      <w:rPr>
        <w:noProof/>
      </w:rPr>
      <w:drawing>
        <wp:anchor distT="0" distB="0" distL="114300" distR="114300" simplePos="0" relativeHeight="251678719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5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1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4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7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1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79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0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C9D" w:rsidRDefault="00257C9D">
    <w:pPr>
      <w:pStyle w:val="Header"/>
    </w:pPr>
    <w:bookmarkStart w:id="0" w:name="_MacBuGuideStaticData_720H"/>
    <w:bookmarkStart w:id="1" w:name="_MacBuGuideStaticData_11160V"/>
    <w:bookmarkStart w:id="2" w:name="_MacBuGuideStaticData_1080V"/>
    <w:bookmarkStart w:id="3" w:name="_MacBuGuideStaticData_6120V"/>
    <w:bookmarkStart w:id="4" w:name="_MacBuGuideStaticData_3600H"/>
    <w:bookmarkStart w:id="5" w:name="_MacBuGuideStaticData_6480H"/>
    <w:bookmarkStart w:id="6" w:name="_MacBuGuideStaticData_9360H"/>
    <w:bookmarkStart w:id="7" w:name="_MacBuGuideStaticData_12240H"/>
    <w:bookmarkStart w:id="8" w:name="_MacBuGuideStaticData_15120H"/>
    <w:r>
      <w:rPr>
        <w:noProof/>
      </w:rPr>
      <w:drawing>
        <wp:anchor distT="0" distB="0" distL="114300" distR="114300" simplePos="0" relativeHeight="251672575" behindDoc="0" locked="0" layoutInCell="1" allowOverlap="1">
          <wp:simplePos x="0" y="0"/>
          <wp:positionH relativeFrom="page">
            <wp:posOffset>3887951</wp:posOffset>
          </wp:positionH>
          <wp:positionV relativeFrom="page">
            <wp:posOffset>2286000</wp:posOffset>
          </wp:positionV>
          <wp:extent cx="3206531" cy="1828800"/>
          <wp:effectExtent l="25400" t="0" r="0" b="0"/>
          <wp:wrapNone/>
          <wp:docPr id="22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653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3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23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1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19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3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2286000</wp:posOffset>
          </wp:positionV>
          <wp:extent cx="3200400" cy="1828800"/>
          <wp:effectExtent l="25400" t="0" r="0" b="0"/>
          <wp:wrapNone/>
          <wp:docPr id="18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0D94">
      <w:rPr>
        <w:noProof/>
      </w:rPr>
      <w:drawing>
        <wp:anchor distT="0" distB="0" distL="114300" distR="114300" simplePos="0" relativeHeight="251662335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457200</wp:posOffset>
          </wp:positionV>
          <wp:extent cx="3200400" cy="1828800"/>
          <wp:effectExtent l="25400" t="0" r="0" b="0"/>
          <wp:wrapNone/>
          <wp:docPr id="17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0D94">
      <w:rPr>
        <w:noProof/>
      </w:rPr>
      <w:drawing>
        <wp:anchor distT="0" distB="0" distL="114300" distR="114300" simplePos="0" relativeHeight="251660287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3203391" cy="1828800"/>
          <wp:effectExtent l="25400" t="0" r="0" b="0"/>
          <wp:wrapNone/>
          <wp:docPr id="1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339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_x0000_s1025" style="position:absolute;margin-left:54pt;margin-top:36pt;width:7in;height:10in;z-index:251658239;mso-wrap-edited:f;mso-position-horizontal-relative:page;mso-position-vertical-relative:page" wrapcoords="-69 -128 -69 21471 21669 21471 21669 -128 -69 -128" fillcolor="#073779 [3204]" stroked="f" strokecolor="#4a7ebb" strokeweight="1.5pt">
          <v:fill o:detectmouseclick="t"/>
          <v:shadow opacity="22938f" mv:blur="38100f" offset="0,2pt"/>
          <v:textbox inset=",7.2pt,,7.2pt"/>
          <w10:wrap anchorx="page" anchory="page"/>
        </v:rect>
      </w:pict>
    </w:r>
  </w:p>
  <w:bookmarkEnd w:id="0"/>
  <w:bookmarkEnd w:id="1"/>
  <w:bookmarkEnd w:id="2"/>
  <w:bookmarkEnd w:id="3"/>
  <w:bookmarkEnd w:id="4"/>
  <w:bookmarkEnd w:id="5"/>
  <w:bookmarkEnd w:id="6"/>
  <w:bookmarkEnd w:id="7"/>
  <w:bookmarkEnd w:id="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8"/>
    <o:shapelayout v:ext="edit">
      <o:idmap v:ext="edit" data="1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257C9D"/>
  </w:rsids>
  <m:mathPr>
    <m:mathFont m:val="Consola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B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9CC"/>
  </w:style>
  <w:style w:type="paragraph" w:styleId="Footer">
    <w:name w:val="footer"/>
    <w:basedOn w:val="Normal"/>
    <w:link w:val="FooterChar"/>
    <w:uiPriority w:val="99"/>
    <w:semiHidden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9CC"/>
  </w:style>
  <w:style w:type="paragraph" w:customStyle="1" w:styleId="Organization">
    <w:name w:val="Organization"/>
    <w:basedOn w:val="Normal"/>
    <w:qFormat/>
    <w:rsid w:val="00447892"/>
    <w:pPr>
      <w:spacing w:after="0"/>
      <w:jc w:val="right"/>
    </w:pPr>
    <w:rPr>
      <w:color w:val="FFFFFF" w:themeColor="background1"/>
      <w:sz w:val="36"/>
    </w:rPr>
  </w:style>
  <w:style w:type="paragraph" w:customStyle="1" w:styleId="Name">
    <w:name w:val="Name"/>
    <w:basedOn w:val="Normal"/>
    <w:qFormat/>
    <w:rsid w:val="00447892"/>
    <w:pPr>
      <w:spacing w:after="0"/>
      <w:jc w:val="right"/>
    </w:pPr>
    <w:rPr>
      <w:caps/>
      <w:color w:val="F5CDF5" w:themeColor="accent6" w:themeTint="33"/>
    </w:rPr>
  </w:style>
  <w:style w:type="paragraph" w:customStyle="1" w:styleId="ContactDetails">
    <w:name w:val="Contact Details"/>
    <w:basedOn w:val="Normal"/>
    <w:qFormat/>
    <w:rsid w:val="00447892"/>
    <w:pPr>
      <w:spacing w:after="0"/>
      <w:jc w:val="right"/>
    </w:pPr>
    <w:rPr>
      <w:color w:val="FFFFFF" w:themeColor="background1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%20iMac:Applications:Microsoft%20Office%202008:Office:Media:Templates:Business%20Cards:Light%20Business%20Card.dotx" TargetMode="External"/></Relationships>
</file>

<file path=word/theme/theme1.xml><?xml version="1.0" encoding="utf-8"?>
<a:theme xmlns:a="http://schemas.openxmlformats.org/drawingml/2006/main" name="Light-1">
  <a:themeElements>
    <a:clrScheme name="Light-1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Light-1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Light-1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Light Business Card.dotx</Template>
  <TotalTime>8</TotalTime>
  <Pages>1</Pages>
  <Words>4</Words>
  <Characters>25</Characters>
  <Application>Microsoft Macintosh Word</Application>
  <DocSecurity>0</DocSecurity>
  <Lines>1</Lines>
  <Paragraphs>1</Paragraphs>
  <ScaleCrop>false</ScaleCrop>
  <Company>School District 25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Account</dc:creator>
  <cp:keywords/>
  <cp:lastModifiedBy>Student Account</cp:lastModifiedBy>
  <cp:revision>1</cp:revision>
  <dcterms:created xsi:type="dcterms:W3CDTF">2012-09-19T19:31:00Z</dcterms:created>
  <dcterms:modified xsi:type="dcterms:W3CDTF">2012-09-19T19:52:00Z</dcterms:modified>
</cp:coreProperties>
</file>