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40A17" w:rsidRDefault="00F04072">
      <w:r>
        <w:rPr>
          <w:noProof/>
        </w:rPr>
        <w:drawing>
          <wp:anchor distT="0" distB="0" distL="118745" distR="118745" simplePos="0" relativeHeight="251658279" behindDoc="0" locked="0" layoutInCell="0" allowOverlap="1">
            <wp:simplePos x="0" y="0"/>
            <wp:positionH relativeFrom="page">
              <wp:posOffset>7023100</wp:posOffset>
            </wp:positionH>
            <wp:positionV relativeFrom="page">
              <wp:posOffset>1588770</wp:posOffset>
            </wp:positionV>
            <wp:extent cx="2665730" cy="1774190"/>
            <wp:effectExtent l="25400" t="0" r="1270" b="0"/>
            <wp:wrapTight wrapText="bothSides">
              <wp:wrapPolygon edited="0">
                <wp:start x="-206" y="0"/>
                <wp:lineTo x="-206" y="21337"/>
                <wp:lineTo x="21610" y="21337"/>
                <wp:lineTo x="21610" y="0"/>
                <wp:lineTo x="-206" y="0"/>
              </wp:wrapPolygon>
            </wp:wrapTight>
            <wp:docPr id="19" name="Placeholder" descr=":bro 14 pics:RF4781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o 14 pics:RF4781382.jpg"/>
                    <pic:cNvPicPr>
                      <a:picLocks noChangeAspect="1" noChangeArrowheads="1"/>
                    </pic:cNvPicPr>
                  </pic:nvPicPr>
                  <pic:blipFill>
                    <a:blip r:embed="rId4"/>
                    <a:stretch>
                      <a:fillRect/>
                    </a:stretch>
                  </pic:blipFill>
                  <pic:spPr bwMode="auto">
                    <a:xfrm>
                      <a:off x="0" y="0"/>
                      <a:ext cx="2665730" cy="1774190"/>
                    </a:xfrm>
                    <a:prstGeom prst="rect">
                      <a:avLst/>
                    </a:prstGeom>
                    <a:noFill/>
                    <a:ln w="9525">
                      <a:noFill/>
                      <a:miter lim="800000"/>
                      <a:headEnd/>
                      <a:tailEnd/>
                    </a:ln>
                  </pic:spPr>
                </pic:pic>
              </a:graphicData>
            </a:graphic>
          </wp:anchor>
        </w:drawing>
      </w:r>
      <w:r>
        <w:rPr>
          <w:noProof/>
        </w:rPr>
        <w:drawing>
          <wp:anchor distT="0" distB="0" distL="118745" distR="118745" simplePos="0" relativeHeight="251658271" behindDoc="0" locked="0" layoutInCell="0" allowOverlap="1">
            <wp:simplePos x="0" y="0"/>
            <wp:positionH relativeFrom="page">
              <wp:posOffset>368300</wp:posOffset>
            </wp:positionH>
            <wp:positionV relativeFrom="page">
              <wp:posOffset>394970</wp:posOffset>
            </wp:positionV>
            <wp:extent cx="2667000" cy="1774825"/>
            <wp:effectExtent l="25400" t="0" r="0" b="0"/>
            <wp:wrapTight wrapText="bothSides">
              <wp:wrapPolygon edited="0">
                <wp:start x="-206" y="0"/>
                <wp:lineTo x="-206" y="21330"/>
                <wp:lineTo x="21600" y="21330"/>
                <wp:lineTo x="21600" y="0"/>
                <wp:lineTo x="-206" y="0"/>
              </wp:wrapPolygon>
            </wp:wrapTight>
            <wp:docPr id="18" name="Placeholder" descr=":bro 14 pics:42-1717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 14 pics:42-17175138.jpg"/>
                    <pic:cNvPicPr>
                      <a:picLocks noChangeAspect="1" noChangeArrowheads="1"/>
                    </pic:cNvPicPr>
                  </pic:nvPicPr>
                  <pic:blipFill>
                    <a:blip r:embed="rId5"/>
                    <a:stretch>
                      <a:fillRect/>
                    </a:stretch>
                  </pic:blipFill>
                  <pic:spPr bwMode="auto">
                    <a:xfrm>
                      <a:off x="0" y="0"/>
                      <a:ext cx="2667000" cy="1774825"/>
                    </a:xfrm>
                    <a:prstGeom prst="rect">
                      <a:avLst/>
                    </a:prstGeom>
                    <a:noFill/>
                    <a:ln w="9525">
                      <a:noFill/>
                      <a:miter lim="800000"/>
                      <a:headEnd/>
                      <a:tailEnd/>
                    </a:ln>
                  </pic:spPr>
                </pic:pic>
              </a:graphicData>
            </a:graphic>
          </wp:anchor>
        </w:drawing>
      </w:r>
      <w:r w:rsidR="00740A17">
        <w:rPr>
          <w:noProof/>
        </w:rPr>
        <w:pict>
          <v:shapetype id="_x0000_t202" coordsize="21600,21600" o:spt="202" path="m0,0l0,21600,21600,21600,21600,0xe">
            <v:stroke joinstyle="miter"/>
            <v:path gradientshapeok="t" o:connecttype="rect"/>
          </v:shapetype>
          <v:shape id="_x0000_s2067" type="#_x0000_t202" style="position:absolute;margin-left:39pt;margin-top:375.9pt;width:187.2pt;height:198.15pt;z-index:251658257;mso-wrap-edited:f;mso-position-horizontal-relative:page;mso-position-vertical-relative:page" wrapcoords="0 0 21600 0 21600 21600 0 21600 0 0" mv:complextextbox="1" filled="f" stroked="f">
            <v:fill o:detectmouseclick="t"/>
            <v:textbox style="mso-next-textbox:#_x0000_s2067" inset=",0,,0">
              <w:txbxContent>
                <w:p w:rsidR="00740A17" w:rsidRPr="00F04072" w:rsidRDefault="00740A17" w:rsidP="00740A17">
                  <w:pPr>
                    <w:pStyle w:val="BodyText2"/>
                    <w:rPr>
                      <w:rFonts w:ascii="Blackmoor LET" w:hAnsi="Blackmoor LET"/>
                      <w:color w:val="3FFF27"/>
                      <w:sz w:val="40"/>
                    </w:rPr>
                  </w:pPr>
                  <w:r w:rsidRPr="00F04072">
                    <w:rPr>
                      <w:rFonts w:ascii="Blackmoor LET" w:hAnsi="Blackmoor LET"/>
                      <w:color w:val="3FFF27"/>
                      <w:sz w:val="40"/>
                    </w:rPr>
                    <w:t xml:space="preserve">Let </w:t>
                  </w:r>
                  <w:proofErr w:type="spellStart"/>
                  <w:r w:rsidRPr="00F04072">
                    <w:rPr>
                      <w:rFonts w:ascii="Blackmoor LET" w:hAnsi="Blackmoor LET"/>
                      <w:color w:val="3FFF27"/>
                      <w:sz w:val="40"/>
                    </w:rPr>
                    <w:t>Juctice</w:t>
                  </w:r>
                  <w:proofErr w:type="spellEnd"/>
                  <w:r w:rsidRPr="00F04072">
                    <w:rPr>
                      <w:rFonts w:ascii="Blackmoor LET" w:hAnsi="Blackmoor LET"/>
                      <w:color w:val="3FFF27"/>
                      <w:sz w:val="40"/>
                    </w:rPr>
                    <w:t xml:space="preserve"> Rule, not Fear</w:t>
                  </w:r>
                </w:p>
                <w:p w:rsidR="00740A17" w:rsidRDefault="00740A17" w:rsidP="00740A17">
                  <w:pPr>
                    <w:pStyle w:val="BodyText2"/>
                    <w:rPr>
                      <w:rFonts w:ascii="Blackmoor LET" w:hAnsi="Blackmoor LET"/>
                      <w:sz w:val="40"/>
                    </w:rPr>
                  </w:pPr>
                </w:p>
                <w:p w:rsidR="00740A17" w:rsidRPr="00F04072" w:rsidRDefault="00740A17" w:rsidP="00740A17">
                  <w:pPr>
                    <w:pStyle w:val="BodyText2"/>
                    <w:rPr>
                      <w:rFonts w:ascii="Blackmoor LET" w:hAnsi="Blackmoor LET"/>
                      <w:color w:val="3FFF27"/>
                      <w:sz w:val="40"/>
                    </w:rPr>
                  </w:pPr>
                  <w:r w:rsidRPr="00F04072">
                    <w:rPr>
                      <w:rFonts w:ascii="Blackmoor LET" w:hAnsi="Blackmoor LET"/>
                      <w:color w:val="3FFF27"/>
                      <w:sz w:val="40"/>
                    </w:rPr>
                    <w:t>Ryan Will Succeed-he can still use your help!</w:t>
                  </w:r>
                </w:p>
              </w:txbxContent>
            </v:textbox>
            <w10:wrap type="tight" anchorx="page" anchory="page"/>
          </v:shape>
        </w:pict>
      </w:r>
      <w:r w:rsidR="00740A17">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margin-left:583.1pt;margin-top:328.2pt;width:135pt;height:80pt;rotation:22948747fd;z-index:251658281;mso-wrap-edited:f;mso-position-horizontal-relative:page;mso-position-vertical-relative:page" wrapcoords="18600 -201 17760 0 15240 1413 13800 1614 5040 605 0 0 0 807 360 4239 -360 7065 10800 10699 7440 12919 5640 12919 5520 13121 5760 15745 5160 16351 5040 18773 4440 19379 4680 19985 7920 20792 9840 21398 9960 21398 10680 20388 12120 20590 16680 19783 16680 18975 16800 14736 13800 12314 10680 10295 8520 6661 10560 7065 21000 7267 21240 6661 21600 2422 21000 1413 19200 0 18600 -201" fillcolor="#e51904 [3215]" stroked="f" strokecolor="#1f497d" strokeweight="1.25pt">
            <v:shadow color="#d8d8d8" offset=",1pt" offset2=",-2pt"/>
            <v:textpath style="font-family:&quot;Blackmoor LET&quot;;font-size:32pt;v-text-kern:t" trim="t" fitpath="t" string="Democratic &#10;Again"/>
            <w10:wrap type="tight" anchorx="page" anchory="page"/>
          </v:shape>
        </w:pict>
      </w:r>
      <w:r w:rsidR="00740A17">
        <w:rPr>
          <w:noProof/>
        </w:rPr>
        <w:pict>
          <v:shape id="_x0000_s2068" type="#_x0000_t202" style="position:absolute;margin-left:302.4pt;margin-top:42.2pt;width:187.2pt;height:117.55pt;z-index:251658258;mso-wrap-edited:f;mso-position-horizontal-relative:page;mso-position-vertical-relative:page" wrapcoords="0 0 21600 0 21600 21600 0 21600 0 0" filled="f" stroked="f">
            <v:fill o:detectmouseclick="t"/>
            <v:textbox style="mso-next-textbox:#_x0000_s2068" inset=",0,,0">
              <w:txbxContent>
                <w:p w:rsidR="00740A17" w:rsidRPr="00740A17" w:rsidRDefault="00740A17" w:rsidP="00740A17">
                  <w:pPr>
                    <w:pStyle w:val="Heading2"/>
                    <w:rPr>
                      <w:rFonts w:ascii="Blackmoor LET" w:hAnsi="Blackmoor LET"/>
                      <w:sz w:val="96"/>
                    </w:rPr>
                  </w:pPr>
                  <w:r w:rsidRPr="00740A17">
                    <w:rPr>
                      <w:rFonts w:ascii="Blackmoor LET" w:hAnsi="Blackmoor LET"/>
                      <w:sz w:val="96"/>
                    </w:rPr>
                    <w:t xml:space="preserve">Ryan The </w:t>
                  </w:r>
                </w:p>
                <w:p w:rsidR="00740A17" w:rsidRPr="00740A17" w:rsidRDefault="00740A17" w:rsidP="00740A17">
                  <w:pPr>
                    <w:pStyle w:val="Heading2"/>
                    <w:rPr>
                      <w:rFonts w:ascii="Blackmoor LET" w:hAnsi="Blackmoor LET"/>
                      <w:sz w:val="96"/>
                    </w:rPr>
                  </w:pPr>
                  <w:r w:rsidRPr="00740A17">
                    <w:rPr>
                      <w:rFonts w:ascii="Blackmoor LET" w:hAnsi="Blackmoor LET"/>
                      <w:sz w:val="96"/>
                    </w:rPr>
                    <w:t>Lion</w:t>
                  </w:r>
                </w:p>
              </w:txbxContent>
            </v:textbox>
            <w10:wrap type="tight" anchorx="page" anchory="page"/>
          </v:shape>
        </w:pict>
      </w:r>
      <w:r w:rsidR="00740A17">
        <w:rPr>
          <w:noProof/>
        </w:rPr>
        <w:pict>
          <v:shape id="_x0000_s2062" type="#_x0000_t136" style="position:absolute;margin-left:329.2pt;margin-top:430.05pt;width:129.6pt;height:20.05pt;rotation:22948747fd;z-index:251658276;mso-wrap-edited:f;mso-position-horizontal-relative:page;mso-position-vertical-relative:page" fillcolor="#e51904 [3215]" stroked="f" strokecolor="#1f497d" strokeweight="1.25pt">
            <v:shadow color="#d8d8d8" offset=",1pt" offset2=",-2pt"/>
            <v:textpath style="font-family:&quot;Blackmoor LET&quot;;font-size:20pt;v-text-kern:t" trim="t" fitpath="t" string="Ryan M For President"/>
            <w10:wrap anchorx="page" anchory="page"/>
          </v:shape>
        </w:pict>
      </w:r>
      <w:r w:rsidR="00740A17">
        <w:rPr>
          <w:noProof/>
        </w:rPr>
        <w:pict>
          <v:shape id="_x0000_s2058" type="#_x0000_t136" style="position:absolute;margin-left:49.7pt;margin-top:160pt;width:64pt;height:25pt;rotation:354;z-index:251658273;mso-wrap-edited:f;mso-position-horizontal-relative:page;mso-position-vertical-relative:page" fillcolor="#e51904 [3215]" stroked="f" strokecolor="#1f497d" strokeweight="1.25pt">
            <v:shadow color="#d8d8d8" offset=",1pt" offset2=",-2pt"/>
            <v:textpath style="font-family:&quot;Blackmoor LET&quot;;font-size:20pt;v-text-kern:t" trim="t" fitpath="t" string="Vote For&#10;"/>
            <w10:wrap anchorx="page" anchory="page"/>
          </v:shape>
        </w:pict>
      </w:r>
      <w:r w:rsidR="00740A17">
        <w:rPr>
          <w:noProof/>
        </w:rPr>
        <w:pict>
          <v:shape id="_x0000_s2059" type="#_x0000_t136" style="position:absolute;margin-left:52.35pt;margin-top:183.05pt;width:131pt;height:56pt;rotation:-431331fd;z-index:251658274;mso-wrap-edited:f;mso-position-horizontal-relative:page;mso-position-vertical-relative:page" fillcolor="#e51904 [3215]" stroked="f" strokecolor="#1f497d" strokeweight="1.25pt">
            <v:shadow color="#d8d8d8" offset=",1pt" offset2=",-2pt"/>
            <v:textpath style="font-family:&quot;Blackmoor LET&quot;;font-size:44pt;v-text-kern:t" trim="t" fitpath="t" string="Ryan M"/>
            <w10:wrap anchorx="page" anchory="page"/>
          </v:shape>
        </w:pict>
      </w:r>
      <w:r w:rsidR="00740A17">
        <w:rPr>
          <w:noProof/>
        </w:rPr>
        <w:pict>
          <v:shape id="_x0000_s2070" type="#_x0000_t202" style="position:absolute;margin-left:564.5pt;margin-top:511.9pt;width:187.2pt;height:65.5pt;z-index:251658260;mso-wrap-edited:f;mso-position-horizontal-relative:page;mso-position-vertical-relative:page" wrapcoords="0 0 21600 0 21600 21600 0 21600 0 0" filled="f" stroked="f">
            <v:fill o:detectmouseclick="t"/>
            <v:textbox style="mso-next-textbox:#_x0000_s2070" inset=",0,,0">
              <w:txbxContent>
                <w:p w:rsidR="00740A17" w:rsidRPr="00F04072" w:rsidRDefault="00F04072" w:rsidP="00740A17">
                  <w:pPr>
                    <w:pStyle w:val="Heading2"/>
                    <w:rPr>
                      <w:rFonts w:ascii="Blackmoor LET" w:hAnsi="Blackmoor LET"/>
                      <w:color w:val="3FFF27"/>
                      <w:sz w:val="52"/>
                    </w:rPr>
                  </w:pPr>
                  <w:r w:rsidRPr="00F04072">
                    <w:rPr>
                      <w:rFonts w:ascii="Blackmoor LET" w:hAnsi="Blackmoor LET"/>
                      <w:color w:val="3FFF27"/>
                      <w:sz w:val="52"/>
                    </w:rPr>
                    <w:t>Ryan for president</w:t>
                  </w:r>
                </w:p>
              </w:txbxContent>
            </v:textbox>
            <w10:wrap type="tight" anchorx="page" anchory="page"/>
          </v:shape>
        </w:pict>
      </w:r>
      <w:r w:rsidR="00740A17">
        <w:rPr>
          <w:noProof/>
        </w:rPr>
        <w:pict>
          <v:shape id="_x0000_s2072" type="#_x0000_t202" style="position:absolute;margin-left:302.4pt;margin-top:511.9pt;width:187.2pt;height:65.4pt;z-index:251658261;mso-wrap-edited:f;mso-position-horizontal-relative:page;mso-position-vertical-relative:page" wrapcoords="0 0 21600 0 21600 21600 0 21600 0 0" filled="f" stroked="f">
            <v:fill o:detectmouseclick="t"/>
            <v:textbox style="mso-next-textbox:#_x0000_s2072" inset=",0,,0">
              <w:txbxContent>
                <w:p w:rsidR="00740A17" w:rsidRDefault="00740A17" w:rsidP="00740A17">
                  <w:pPr>
                    <w:pStyle w:val="Company"/>
                  </w:pPr>
                </w:p>
              </w:txbxContent>
            </v:textbox>
            <w10:wrap type="tight" anchorx="page" anchory="page"/>
          </v:shape>
        </w:pict>
      </w:r>
      <w:r w:rsidR="00740A17">
        <w:rPr>
          <w:noProof/>
        </w:rPr>
        <w:drawing>
          <wp:anchor distT="0" distB="0" distL="114300" distR="114300" simplePos="0" relativeHeight="251658275" behindDoc="0" locked="0" layoutInCell="1" allowOverlap="1">
            <wp:simplePos x="5486400" y="8229600"/>
            <wp:positionH relativeFrom="page">
              <wp:posOffset>4064000</wp:posOffset>
            </wp:positionH>
            <wp:positionV relativeFrom="page">
              <wp:posOffset>5040630</wp:posOffset>
            </wp:positionV>
            <wp:extent cx="1929765" cy="1625600"/>
            <wp:effectExtent l="25400" t="0" r="635" b="0"/>
            <wp:wrapTight wrapText="bothSides">
              <wp:wrapPolygon edited="0">
                <wp:start x="12225" y="0"/>
                <wp:lineTo x="7108" y="0"/>
                <wp:lineTo x="-284" y="3375"/>
                <wp:lineTo x="-284" y="10800"/>
                <wp:lineTo x="3412" y="16200"/>
                <wp:lineTo x="3696" y="17888"/>
                <wp:lineTo x="6823" y="21263"/>
                <wp:lineTo x="8529" y="21263"/>
                <wp:lineTo x="10519" y="21263"/>
                <wp:lineTo x="11088" y="21263"/>
                <wp:lineTo x="15068" y="16875"/>
                <wp:lineTo x="15637" y="16200"/>
                <wp:lineTo x="20186" y="11475"/>
                <wp:lineTo x="20470" y="10800"/>
                <wp:lineTo x="21607" y="6413"/>
                <wp:lineTo x="21607" y="3375"/>
                <wp:lineTo x="19617" y="1013"/>
                <wp:lineTo x="17058" y="0"/>
                <wp:lineTo x="12225" y="0"/>
              </wp:wrapPolygon>
            </wp:wrapTight>
            <wp:docPr id="14" name="Picture 2" descr=":brochure 14:Assets:Exterior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ure 14:Assets:ExteriorPaint.png"/>
                    <pic:cNvPicPr>
                      <a:picLocks noChangeAspect="1" noChangeArrowheads="1"/>
                    </pic:cNvPicPr>
                  </pic:nvPicPr>
                  <pic:blipFill>
                    <a:blip r:embed="rId6"/>
                    <a:srcRect/>
                    <a:stretch>
                      <a:fillRect/>
                    </a:stretch>
                  </pic:blipFill>
                  <pic:spPr bwMode="auto">
                    <a:xfrm>
                      <a:off x="0" y="0"/>
                      <a:ext cx="1929765" cy="1625600"/>
                    </a:xfrm>
                    <a:prstGeom prst="rect">
                      <a:avLst/>
                    </a:prstGeom>
                    <a:noFill/>
                    <a:ln w="9525">
                      <a:noFill/>
                      <a:miter lim="800000"/>
                      <a:headEnd/>
                      <a:tailEnd/>
                    </a:ln>
                  </pic:spPr>
                </pic:pic>
              </a:graphicData>
            </a:graphic>
          </wp:anchor>
        </w:drawing>
      </w:r>
      <w:r w:rsidR="00740A17">
        <w:rPr>
          <w:noProof/>
        </w:rPr>
        <w:pict>
          <v:group id="_x0000_s2118" style="position:absolute;margin-left:302.4pt;margin-top:172.8pt;width:187.2pt;height:228.2pt;z-index:251658259;mso-position-horizontal-relative:page;mso-position-vertical-relative:page" coordsize="20000,20000" wrapcoords="0 0 21600 0 21600 21600 0 21600 0 0" mv:complextextbox="1">
            <o:lock v:ext="edit" ungrouping="t"/>
            <v:shape id="_x0000_s2119" type="#_x0000_t202" style="position:absolute;width:20000;height:20000;mso-wrap-edited:f;mso-position-horizontal-relative:page;mso-position-vertical-relative:page" wrapcoords="0 0 21600 0 21600 21600 0 21600 0 0" o:regroupid="3" mv:complextextbox="1" filled="f" stroked="f">
              <v:fill o:detectmouseclick="t"/>
              <v:textbox style="mso-next-textbox:#_x0000_s2117" inset=",0,,0"/>
            </v:shape>
            <v:shape id="_x0000_s2120" type="#_x0000_t202" style="position:absolute;left:769;width:18456;height:5649" filled="f" stroked="f">
              <v:textbox style="mso-next-textbox:#_x0000_s2121" inset="0,0,0,0">
                <w:txbxContent>
                  <w:p w:rsidR="00F04072" w:rsidRPr="00F04072" w:rsidRDefault="00F04072" w:rsidP="00740A17">
                    <w:pPr>
                      <w:pStyle w:val="BodyText2"/>
                      <w:rPr>
                        <w:rFonts w:ascii="Blackmoor LET" w:hAnsi="Blackmoor LET"/>
                        <w:color w:val="3FFF27"/>
                        <w:sz w:val="44"/>
                      </w:rPr>
                    </w:pPr>
                    <w:r w:rsidRPr="00F04072">
                      <w:rPr>
                        <w:rFonts w:ascii="Blackmoor LET" w:hAnsi="Blackmoor LET"/>
                        <w:color w:val="3FFF27"/>
                        <w:sz w:val="44"/>
                      </w:rPr>
                      <w:t>The right man for the job-</w:t>
                    </w:r>
                  </w:p>
                  <w:p w:rsidR="00F04072" w:rsidRDefault="00F04072" w:rsidP="00740A17">
                    <w:pPr>
                      <w:pStyle w:val="BodyText2"/>
                      <w:rPr>
                        <w:rFonts w:ascii="Blackmoor LET" w:hAnsi="Blackmoor LET"/>
                        <w:sz w:val="44"/>
                      </w:rPr>
                    </w:pPr>
                  </w:p>
                  <w:p w:rsidR="00740A17" w:rsidRPr="00F04072" w:rsidRDefault="00F04072" w:rsidP="00740A17">
                    <w:pPr>
                      <w:pStyle w:val="BodyText2"/>
                      <w:rPr>
                        <w:rFonts w:ascii="Blackmoor LET" w:hAnsi="Blackmoor LET"/>
                        <w:color w:val="3FFF27"/>
                        <w:sz w:val="44"/>
                      </w:rPr>
                    </w:pPr>
                    <w:r w:rsidRPr="00F04072">
                      <w:rPr>
                        <w:rFonts w:ascii="Blackmoor LET" w:hAnsi="Blackmoor LET"/>
                        <w:color w:val="3FFF27"/>
                        <w:sz w:val="44"/>
                      </w:rPr>
                      <w:t>The majority of our nation agrees</w:t>
                    </w:r>
                  </w:p>
                </w:txbxContent>
              </v:textbox>
            </v:shape>
            <v:shape id="_x0000_s2121" type="#_x0000_t202" style="position:absolute;left:769;top:5644;width:18456;height:3090" filled="f" stroked="f">
              <v:textbox style="mso-next-textbox:#_x0000_s2122" inset="0,0,0,0">
                <w:txbxContent/>
              </v:textbox>
            </v:shape>
            <v:shape id="_x0000_s2122" type="#_x0000_t202" style="position:absolute;left:769;top:8729;width:18456;height:5649" filled="f" stroked="f">
              <v:textbox style="mso-next-textbox:#_x0000_s2122" inset="0,0,0,0">
                <w:txbxContent/>
              </v:textbox>
            </v:shape>
            <w10:wrap type="tight" anchorx="page" anchory="page"/>
          </v:group>
        </w:pict>
      </w:r>
      <w:r w:rsidR="00740A17">
        <w:rPr>
          <w:noProof/>
        </w:rPr>
        <w:pict>
          <v:shape id="_x0000_s2066" type="#_x0000_t202" style="position:absolute;margin-left:39pt;margin-top:315.8pt;width:187.2pt;height:60.1pt;z-index:251658256;mso-wrap-edited:f;mso-position-horizontal-relative:page;mso-position-vertical-relative:page" wrapcoords="0 0 21600 0 21600 21600 0 21600 0 0" filled="f" stroked="f">
            <v:fill o:detectmouseclick="t"/>
            <v:textbox style="mso-next-textbox:#_x0000_s2066" inset=",0,,0">
              <w:txbxContent>
                <w:p w:rsidR="00740A17" w:rsidRPr="00F04072" w:rsidRDefault="00740A17" w:rsidP="00740A17">
                  <w:pPr>
                    <w:pStyle w:val="Heading2"/>
                    <w:rPr>
                      <w:rFonts w:ascii="Blackmoor LET" w:hAnsi="Blackmoor LET"/>
                      <w:color w:val="3FFF27"/>
                    </w:rPr>
                  </w:pPr>
                  <w:r w:rsidRPr="00F04072">
                    <w:rPr>
                      <w:rFonts w:ascii="Blackmoor LET" w:hAnsi="Blackmoor LET"/>
                      <w:color w:val="3FFF27"/>
                    </w:rPr>
                    <w:t xml:space="preserve">The Best </w:t>
                  </w:r>
                </w:p>
                <w:p w:rsidR="00740A17" w:rsidRPr="00F04072" w:rsidRDefault="00740A17" w:rsidP="00740A17">
                  <w:pPr>
                    <w:pStyle w:val="Heading2"/>
                    <w:rPr>
                      <w:rFonts w:ascii="Blackmoor LET" w:hAnsi="Blackmoor LET"/>
                      <w:color w:val="3FFF27"/>
                    </w:rPr>
                  </w:pPr>
                  <w:r w:rsidRPr="00F04072">
                    <w:rPr>
                      <w:rFonts w:ascii="Blackmoor LET" w:hAnsi="Blackmoor LET"/>
                      <w:color w:val="3FFF27"/>
                    </w:rPr>
                    <w:t>Candidate</w:t>
                  </w:r>
                </w:p>
              </w:txbxContent>
            </v:textbox>
            <w10:wrap type="tight" anchorx="page" anchory="page"/>
          </v:shape>
        </w:pict>
      </w:r>
      <w:r w:rsidR="00740A17">
        <w:rPr>
          <w:noProof/>
        </w:rPr>
        <w:drawing>
          <wp:anchor distT="0" distB="0" distL="114300" distR="114300" simplePos="0" relativeHeight="251658280" behindDoc="0" locked="0" layoutInCell="1" allowOverlap="1">
            <wp:simplePos x="5486400" y="8229600"/>
            <wp:positionH relativeFrom="page">
              <wp:posOffset>6921500</wp:posOffset>
            </wp:positionH>
            <wp:positionV relativeFrom="page">
              <wp:posOffset>3746500</wp:posOffset>
            </wp:positionV>
            <wp:extent cx="2860040" cy="2400300"/>
            <wp:effectExtent l="25400" t="0" r="10160" b="0"/>
            <wp:wrapTight wrapText="bothSides">
              <wp:wrapPolygon edited="0">
                <wp:start x="12853" y="0"/>
                <wp:lineTo x="6906" y="229"/>
                <wp:lineTo x="1918" y="1829"/>
                <wp:lineTo x="1918" y="3657"/>
                <wp:lineTo x="767" y="4114"/>
                <wp:lineTo x="-192" y="5714"/>
                <wp:lineTo x="0" y="10971"/>
                <wp:lineTo x="2494" y="15314"/>
                <wp:lineTo x="4604" y="18286"/>
                <wp:lineTo x="5179" y="19429"/>
                <wp:lineTo x="7481" y="21486"/>
                <wp:lineTo x="8824" y="21486"/>
                <wp:lineTo x="10359" y="21486"/>
                <wp:lineTo x="10934" y="18514"/>
                <wp:lineTo x="13812" y="18286"/>
                <wp:lineTo x="15346" y="16914"/>
                <wp:lineTo x="15155" y="14629"/>
                <wp:lineTo x="16689" y="14629"/>
                <wp:lineTo x="20334" y="12114"/>
                <wp:lineTo x="20334" y="10971"/>
                <wp:lineTo x="21485" y="8000"/>
                <wp:lineTo x="21485" y="7314"/>
                <wp:lineTo x="21677" y="5486"/>
                <wp:lineTo x="21677" y="2971"/>
                <wp:lineTo x="19183" y="914"/>
                <wp:lineTo x="17073" y="0"/>
                <wp:lineTo x="12853" y="0"/>
              </wp:wrapPolygon>
            </wp:wrapTight>
            <wp:docPr id="13" name="Picture 2" descr=":brochure 14:Assets:Exterior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ure 14:Assets:ExteriorPaint.png"/>
                    <pic:cNvPicPr>
                      <a:picLocks noChangeAspect="1" noChangeArrowheads="1"/>
                    </pic:cNvPicPr>
                  </pic:nvPicPr>
                  <pic:blipFill>
                    <a:blip r:embed="rId6"/>
                    <a:srcRect/>
                    <a:stretch>
                      <a:fillRect/>
                    </a:stretch>
                  </pic:blipFill>
                  <pic:spPr bwMode="auto">
                    <a:xfrm>
                      <a:off x="0" y="0"/>
                      <a:ext cx="2860040" cy="2400300"/>
                    </a:xfrm>
                    <a:prstGeom prst="rect">
                      <a:avLst/>
                    </a:prstGeom>
                    <a:noFill/>
                    <a:ln w="9525">
                      <a:noFill/>
                      <a:miter lim="800000"/>
                      <a:headEnd/>
                      <a:tailEnd/>
                    </a:ln>
                  </pic:spPr>
                </pic:pic>
              </a:graphicData>
            </a:graphic>
          </wp:anchor>
        </w:drawing>
      </w:r>
      <w:r w:rsidR="00740A17">
        <w:rPr>
          <w:noProof/>
        </w:rPr>
        <w:drawing>
          <wp:anchor distT="0" distB="0" distL="114300" distR="114300" simplePos="0" relativeHeight="251658272" behindDoc="0" locked="0" layoutInCell="1" allowOverlap="1">
            <wp:simplePos x="5486400" y="8229600"/>
            <wp:positionH relativeFrom="page">
              <wp:posOffset>254000</wp:posOffset>
            </wp:positionH>
            <wp:positionV relativeFrom="page">
              <wp:posOffset>1524000</wp:posOffset>
            </wp:positionV>
            <wp:extent cx="2860040" cy="2400300"/>
            <wp:effectExtent l="25400" t="0" r="10160" b="0"/>
            <wp:wrapTight wrapText="bothSides">
              <wp:wrapPolygon edited="0">
                <wp:start x="12853" y="0"/>
                <wp:lineTo x="6906" y="229"/>
                <wp:lineTo x="1918" y="1829"/>
                <wp:lineTo x="1918" y="3657"/>
                <wp:lineTo x="767" y="4114"/>
                <wp:lineTo x="-192" y="5714"/>
                <wp:lineTo x="0" y="10971"/>
                <wp:lineTo x="2494" y="15314"/>
                <wp:lineTo x="4604" y="18286"/>
                <wp:lineTo x="5179" y="19429"/>
                <wp:lineTo x="7481" y="21486"/>
                <wp:lineTo x="8824" y="21486"/>
                <wp:lineTo x="10359" y="21486"/>
                <wp:lineTo x="10934" y="18514"/>
                <wp:lineTo x="13812" y="18286"/>
                <wp:lineTo x="15346" y="16914"/>
                <wp:lineTo x="15155" y="14629"/>
                <wp:lineTo x="16689" y="14629"/>
                <wp:lineTo x="20334" y="12114"/>
                <wp:lineTo x="20334" y="10971"/>
                <wp:lineTo x="21485" y="8000"/>
                <wp:lineTo x="21485" y="7314"/>
                <wp:lineTo x="21677" y="5486"/>
                <wp:lineTo x="21677" y="2971"/>
                <wp:lineTo x="19183" y="914"/>
                <wp:lineTo x="17073" y="0"/>
                <wp:lineTo x="12853" y="0"/>
              </wp:wrapPolygon>
            </wp:wrapTight>
            <wp:docPr id="12" name="Picture 2" descr=":brochure 14:Assets:Exterior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ure 14:Assets:ExteriorPaint.png"/>
                    <pic:cNvPicPr>
                      <a:picLocks noChangeAspect="1" noChangeArrowheads="1"/>
                    </pic:cNvPicPr>
                  </pic:nvPicPr>
                  <pic:blipFill>
                    <a:blip r:embed="rId6"/>
                    <a:srcRect/>
                    <a:stretch>
                      <a:fillRect/>
                    </a:stretch>
                  </pic:blipFill>
                  <pic:spPr bwMode="auto">
                    <a:xfrm>
                      <a:off x="0" y="0"/>
                      <a:ext cx="2860040" cy="2400300"/>
                    </a:xfrm>
                    <a:prstGeom prst="rect">
                      <a:avLst/>
                    </a:prstGeom>
                    <a:noFill/>
                    <a:ln w="9525">
                      <a:noFill/>
                      <a:miter lim="800000"/>
                      <a:headEnd/>
                      <a:tailEnd/>
                    </a:ln>
                  </pic:spPr>
                </pic:pic>
              </a:graphicData>
            </a:graphic>
          </wp:anchor>
        </w:drawing>
      </w:r>
      <w:r w:rsidR="00740A17">
        <w:br w:type="page"/>
      </w:r>
      <w:r>
        <w:rPr>
          <w:noProof/>
        </w:rPr>
        <w:pict>
          <v:shape id="_x0000_s2076" type="#_x0000_t202" style="position:absolute;margin-left:46pt;margin-top:319.3pt;width:276.2pt;height:258.25pt;z-index:251658265;mso-wrap-edited:f;mso-position-horizontal-relative:page;mso-position-vertical-relative:page" wrapcoords="0 0 21600 0 21600 21600 0 21600 0 0" mv:complextextbox="1" filled="f" stroked="f">
            <v:fill o:detectmouseclick="t"/>
            <v:textbox style="mso-next-textbox:#_x0000_s2076" inset=",0,,0">
              <w:txbxContent>
                <w:p w:rsidR="00740A17" w:rsidRPr="00F04072" w:rsidRDefault="00740A17" w:rsidP="00740A17">
                  <w:pPr>
                    <w:pStyle w:val="BodyText3"/>
                    <w:rPr>
                      <w:rFonts w:ascii="Blackmoor LET" w:hAnsi="Blackmoor LET"/>
                      <w:color w:val="3FFF27"/>
                      <w:sz w:val="40"/>
                    </w:rPr>
                  </w:pPr>
                  <w:r w:rsidRPr="00F04072">
                    <w:rPr>
                      <w:rFonts w:ascii="Blackmoor LET" w:hAnsi="Blackmoor LET"/>
                      <w:color w:val="3FFF27"/>
                      <w:sz w:val="40"/>
                    </w:rPr>
                    <w:t>Immigration: fair or lie?</w:t>
                  </w:r>
                </w:p>
                <w:p w:rsidR="00740A17" w:rsidRDefault="00740A17" w:rsidP="00740A17">
                  <w:pPr>
                    <w:pStyle w:val="BodyText3"/>
                    <w:rPr>
                      <w:rFonts w:ascii="Blackmoor LET" w:hAnsi="Blackmoor LET"/>
                      <w:sz w:val="40"/>
                    </w:rPr>
                  </w:pPr>
                </w:p>
                <w:p w:rsidR="00740A17" w:rsidRPr="00F04072" w:rsidRDefault="00740A17" w:rsidP="00740A17">
                  <w:pPr>
                    <w:pStyle w:val="BodyText3"/>
                    <w:rPr>
                      <w:rFonts w:ascii="Blackmoor LET" w:hAnsi="Blackmoor LET"/>
                      <w:color w:val="3FFF27"/>
                      <w:sz w:val="40"/>
                    </w:rPr>
                  </w:pPr>
                  <w:r w:rsidRPr="00F04072">
                    <w:rPr>
                      <w:rFonts w:ascii="Blackmoor LET" w:hAnsi="Blackmoor LET"/>
                      <w:color w:val="3FFF27"/>
                      <w:sz w:val="40"/>
                    </w:rPr>
                    <w:t>What does he think?</w:t>
                  </w:r>
                </w:p>
                <w:p w:rsidR="00740A17" w:rsidRPr="00F04072" w:rsidRDefault="00740A17" w:rsidP="00740A17">
                  <w:pPr>
                    <w:pStyle w:val="BodyText3"/>
                    <w:rPr>
                      <w:rFonts w:ascii="Blackmoor LET" w:hAnsi="Blackmoor LET"/>
                      <w:color w:val="3FFF27"/>
                      <w:sz w:val="40"/>
                    </w:rPr>
                  </w:pPr>
                  <w:r w:rsidRPr="00F04072">
                    <w:rPr>
                      <w:rFonts w:ascii="Blackmoor LET" w:hAnsi="Blackmoor LET"/>
                      <w:color w:val="3FFF27"/>
                      <w:sz w:val="40"/>
                    </w:rPr>
                    <w:t xml:space="preserve">Many of our citizens are immigrants, illegal or not!  It is not fair to deprive them of our freedom when they are running for their lives and are we going to shake them off their first chance of freedom?  </w:t>
                  </w:r>
                </w:p>
              </w:txbxContent>
            </v:textbox>
            <w10:wrap type="tight" anchorx="page" anchory="page"/>
          </v:shape>
        </w:pict>
      </w:r>
      <w:r>
        <w:rPr>
          <w:noProof/>
        </w:rPr>
        <w:drawing>
          <wp:anchor distT="0" distB="0" distL="118745" distR="118745" simplePos="0" relativeHeight="251658283" behindDoc="0" locked="0" layoutInCell="0" allowOverlap="1">
            <wp:simplePos x="0" y="0"/>
            <wp:positionH relativeFrom="page">
              <wp:posOffset>7226300</wp:posOffset>
            </wp:positionH>
            <wp:positionV relativeFrom="page">
              <wp:posOffset>711835</wp:posOffset>
            </wp:positionV>
            <wp:extent cx="2294255" cy="1526540"/>
            <wp:effectExtent l="228600" t="254000" r="220345" b="251460"/>
            <wp:wrapTight wrapText="bothSides">
              <wp:wrapPolygon edited="0">
                <wp:start x="-2595" y="724"/>
                <wp:lineTo x="-914" y="17850"/>
                <wp:lineTo x="-400" y="24313"/>
                <wp:lineTo x="20388" y="22176"/>
                <wp:lineTo x="22484" y="21440"/>
                <wp:lineTo x="24114" y="20867"/>
                <wp:lineTo x="24114" y="20867"/>
                <wp:lineTo x="23763" y="15454"/>
                <wp:lineTo x="23709" y="15104"/>
                <wp:lineTo x="23358" y="9691"/>
                <wp:lineTo x="22433" y="3742"/>
                <wp:lineTo x="21864" y="-3071"/>
                <wp:lineTo x="4965" y="-1194"/>
                <wp:lineTo x="-965" y="152"/>
                <wp:lineTo x="-2595" y="724"/>
              </wp:wrapPolygon>
            </wp:wrapTight>
            <wp:docPr id="20" name="Placeholder" descr=":bro 14 pics:42-1638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bro 14 pics:42-16382445.jpg"/>
                    <pic:cNvPicPr>
                      <a:picLocks noChangeAspect="1" noChangeArrowheads="1"/>
                    </pic:cNvPicPr>
                  </pic:nvPicPr>
                  <pic:blipFill>
                    <a:blip r:embed="rId7"/>
                    <a:stretch>
                      <a:fillRect/>
                    </a:stretch>
                  </pic:blipFill>
                  <pic:spPr bwMode="auto">
                    <a:xfrm rot="789490">
                      <a:off x="0" y="0"/>
                      <a:ext cx="2294255" cy="15265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drawing>
          <wp:anchor distT="0" distB="0" distL="118745" distR="118745" simplePos="0" relativeHeight="251658282" behindDoc="0" locked="0" layoutInCell="0" allowOverlap="1">
            <wp:simplePos x="0" y="0"/>
            <wp:positionH relativeFrom="page">
              <wp:posOffset>4826000</wp:posOffset>
            </wp:positionH>
            <wp:positionV relativeFrom="page">
              <wp:posOffset>1174750</wp:posOffset>
            </wp:positionV>
            <wp:extent cx="2260600" cy="1504315"/>
            <wp:effectExtent l="279400" t="203200" r="279400" b="146685"/>
            <wp:wrapTight wrapText="bothSides">
              <wp:wrapPolygon edited="0">
                <wp:start x="19416" y="-2918"/>
                <wp:lineTo x="485" y="-1094"/>
                <wp:lineTo x="-2670" y="-365"/>
                <wp:lineTo x="-485" y="20424"/>
                <wp:lineTo x="243" y="23706"/>
                <wp:lineTo x="1699" y="23706"/>
                <wp:lineTo x="9951" y="23706"/>
                <wp:lineTo x="24270" y="21518"/>
                <wp:lineTo x="24027" y="20424"/>
                <wp:lineTo x="23299" y="14953"/>
                <wp:lineTo x="23299" y="14588"/>
                <wp:lineTo x="22813" y="9118"/>
                <wp:lineTo x="22813" y="8753"/>
                <wp:lineTo x="22085" y="3282"/>
                <wp:lineTo x="22085" y="2918"/>
                <wp:lineTo x="21600" y="-2918"/>
                <wp:lineTo x="19416" y="-2918"/>
              </wp:wrapPolygon>
            </wp:wrapTight>
            <wp:docPr id="21" name="Placeholder" descr=":bro 14 pics:CB107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bro 14 pics:CB107850.jpg"/>
                    <pic:cNvPicPr>
                      <a:picLocks noChangeAspect="1" noChangeArrowheads="1"/>
                    </pic:cNvPicPr>
                  </pic:nvPicPr>
                  <pic:blipFill>
                    <a:blip r:embed="rId8"/>
                    <a:stretch>
                      <a:fillRect/>
                    </a:stretch>
                  </pic:blipFill>
                  <pic:spPr bwMode="auto">
                    <a:xfrm>
                      <a:off x="0" y="0"/>
                      <a:ext cx="2260600" cy="15043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740A17">
        <w:rPr>
          <w:noProof/>
        </w:rPr>
        <w:pict>
          <v:shape id="_x0000_s2075" type="#_x0000_t202" style="position:absolute;margin-left:46pt;margin-top:211.9pt;width:130pt;height:106.1pt;z-index:251658264;mso-wrap-edited:f;mso-position-horizontal-relative:page;mso-position-vertical-relative:page" wrapcoords="0 0 21600 0 21600 21600 0 21600 0 0" filled="f" stroked="f">
            <v:fill o:detectmouseclick="t"/>
            <v:textbox style="mso-next-textbox:#_x0000_s2075" inset=",0,,0">
              <w:txbxContent>
                <w:p w:rsidR="00740A17" w:rsidRPr="00740A17" w:rsidRDefault="00740A17" w:rsidP="00740A17">
                  <w:pPr>
                    <w:pStyle w:val="Heading1"/>
                    <w:rPr>
                      <w:rFonts w:ascii="Blackmoor LET" w:hAnsi="Blackmoor LET"/>
                    </w:rPr>
                  </w:pPr>
                  <w:r>
                    <w:rPr>
                      <w:rFonts w:ascii="Blackmoor LET" w:hAnsi="Blackmoor LET"/>
                    </w:rPr>
                    <w:t>Fair</w:t>
                  </w:r>
                  <w:r w:rsidRPr="00740A17">
                    <w:rPr>
                      <w:rFonts w:ascii="Blackmoor LET" w:hAnsi="Blackmoor LET"/>
                    </w:rPr>
                    <w:t xml:space="preserve"> Law</w:t>
                  </w:r>
                </w:p>
              </w:txbxContent>
            </v:textbox>
            <w10:wrap type="tight" anchorx="page" anchory="page"/>
          </v:shape>
        </w:pict>
      </w:r>
      <w:r w:rsidR="00740A17">
        <w:rPr>
          <w:noProof/>
        </w:rPr>
        <w:pict>
          <v:shape id="_x0000_s2074" type="#_x0000_t136" style="position:absolute;margin-left:131.7pt;margin-top:73.65pt;width:143pt;height:25pt;rotation:354;z-index:251658263;mso-wrap-edited:f;mso-position-horizontal-relative:page;mso-position-vertical-relative:page" fillcolor="#e51904 [3215]" stroked="f" strokecolor="#1f497d" strokeweight="1.25pt">
            <v:shadow color="#d8d8d8" offset=",1pt" offset2=",-2pt"/>
            <v:textpath style="font-family:&quot;Blackmoor LET&quot;;font-size:20pt;v-text-kern:t" trim="t" fitpath="t" string="Help him succeed!!!!"/>
            <w10:wrap anchorx="page" anchory="page"/>
          </v:shape>
        </w:pict>
      </w:r>
      <w:r w:rsidR="00740A17">
        <w:rPr>
          <w:noProof/>
        </w:rPr>
        <w:pict>
          <v:shape id="_x0000_s2073" type="#_x0000_t136" style="position:absolute;margin-left:54.9pt;margin-top:22.1pt;width:332pt;height:40pt;rotation:23042010fd;z-index:251658262;mso-wrap-edited:f;mso-position-horizontal-relative:page;mso-position-vertical-relative:page" fillcolor="#e51904 [3215]" stroked="f" strokecolor="#1f497d" strokeweight="1.25pt">
            <v:shadow color="#d8d8d8" offset=",1pt" offset2=",-2pt"/>
            <v:textpath style="font-family:&quot;Blackmoor LET&quot;;font-size:32pt;v-text-kern:t" trim="t" fitpath="t" string="The Most Popular Candidate"/>
            <w10:wrap anchorx="page" anchory="page"/>
          </v:shape>
        </w:pict>
      </w:r>
      <w:r w:rsidR="00740A17">
        <w:rPr>
          <w:noProof/>
        </w:rPr>
        <w:pict>
          <v:shape id="_x0000_s2078" type="#_x0000_t202" style="position:absolute;margin-left:370.8pt;margin-top:320.65pt;width:378.85pt;height:255.6pt;z-index:251658267;mso-wrap-edited:f;mso-position-horizontal-relative:page;mso-position-vertical-relative:page" wrapcoords="0 0 21600 0 21600 21600 0 21600 0 0" mv:complextextbox="1" filled="f" stroked="f">
            <v:fill o:detectmouseclick="t"/>
            <v:textbox style="mso-next-textbox:#_x0000_s2078" inset=",0,,0">
              <w:txbxContent>
                <w:p w:rsidR="00740A17" w:rsidRPr="00F04072" w:rsidRDefault="00740A17" w:rsidP="00740A17">
                  <w:pPr>
                    <w:pStyle w:val="BodyText"/>
                    <w:rPr>
                      <w:rFonts w:ascii="Blackmoor LET" w:hAnsi="Blackmoor LET"/>
                      <w:color w:val="3FFF27"/>
                      <w:sz w:val="44"/>
                    </w:rPr>
                  </w:pPr>
                  <w:r w:rsidRPr="00F04072">
                    <w:rPr>
                      <w:rFonts w:ascii="Blackmoor LET" w:hAnsi="Blackmoor LET"/>
                      <w:color w:val="3FFF27"/>
                      <w:sz w:val="44"/>
                    </w:rPr>
                    <w:t>It is important for everyone to have an education so our history can grow cultured and firm, not shaky.  We are not a poor country so why don’t we prove it?</w:t>
                  </w:r>
                </w:p>
              </w:txbxContent>
            </v:textbox>
            <w10:wrap type="tight" anchorx="page" anchory="page"/>
          </v:shape>
        </w:pict>
      </w:r>
      <w:r w:rsidR="00740A17">
        <w:rPr>
          <w:noProof/>
        </w:rPr>
        <w:pict>
          <v:shape id="_x0000_s2077" type="#_x0000_t202" style="position:absolute;margin-left:370.8pt;margin-top:256.8pt;width:378.85pt;height:60.1pt;z-index:251658266;mso-wrap-edited:f;mso-position-horizontal-relative:page;mso-position-vertical-relative:page" wrapcoords="0 0 21600 0 21600 21600 0 21600 0 0" o:allowincell="f" filled="f" stroked="f">
            <v:fill o:detectmouseclick="t"/>
            <v:textbox style="mso-next-textbox:#_x0000_s2077" inset=",0,,0">
              <w:txbxContent>
                <w:p w:rsidR="00740A17" w:rsidRPr="00F04072" w:rsidRDefault="00740A17" w:rsidP="00740A17">
                  <w:pPr>
                    <w:pStyle w:val="Heading3"/>
                    <w:rPr>
                      <w:rFonts w:ascii="Blackmoor LET" w:hAnsi="Blackmoor LET"/>
                      <w:color w:val="3FFF27"/>
                    </w:rPr>
                  </w:pPr>
                  <w:proofErr w:type="gramStart"/>
                  <w:r w:rsidRPr="00F04072">
                    <w:rPr>
                      <w:rFonts w:ascii="Blackmoor LET" w:hAnsi="Blackmoor LET"/>
                      <w:color w:val="3FFF27"/>
                    </w:rPr>
                    <w:t>Education-Important of insignificant?</w:t>
                  </w:r>
                  <w:proofErr w:type="gramEnd"/>
                </w:p>
              </w:txbxContent>
            </v:textbox>
            <w10:wrap type="tight" anchorx="page" anchory="page"/>
          </v:shape>
        </w:pict>
      </w:r>
    </w:p>
    <w:sectPr w:rsidR="00740A17" w:rsidSect="00740A17">
      <w:headerReference w:type="default" r:id="rId9"/>
      <w:headerReference w:type="first" r:id="rId10"/>
      <w:pgSz w:w="15840" w:h="12240" w:orient="landscape"/>
      <w:pgMar w:top="576" w:right="576" w:bottom="576" w:left="576" w:header="576" w:footer="576" w:gutter="0"/>
      <w:titlePg/>
    </w:sectPr>
  </w:body>
</w:document>
</file>

<file path=word/fontTable.xml><?xml version="1.0" encoding="utf-8"?>
<w:fonts xmlns:r="http://schemas.openxmlformats.org/officeDocument/2006/relationships" xmlns:w="http://schemas.openxmlformats.org/wordprocessingml/2006/main">
  <w:font w:name="Corbel">
    <w:panose1 w:val="020B0503020204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Haettenschweiler">
    <w:panose1 w:val="020B0706040902060204"/>
    <w:charset w:val="00"/>
    <w:family w:val="auto"/>
    <w:pitch w:val="variable"/>
    <w:sig w:usb0="00000003" w:usb1="00000000" w:usb2="00000000" w:usb3="00000000" w:csb0="00000001" w:csb1="00000000"/>
  </w:font>
  <w:font w:name="Blackmoor LET">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A17" w:rsidRDefault="00740A17">
    <w:pPr>
      <w:pStyle w:val="Header"/>
    </w:pPr>
    <w:r>
      <w:rPr>
        <w:noProof/>
      </w:rPr>
      <w:pict>
        <v:rect id="_x0000_s1025" style="position:absolute;margin-left:29.5pt;margin-top:29.5pt;width:732.95pt;height:552.95pt;z-index:251658238;mso-wrap-edited:f;mso-position-horizontal-relative:page;mso-position-vertical-relative:page" wrapcoords="-76 -192 -76 21407 21676 21407 21676 -192 -76 -192" fillcolor="#ab1203 [2415]" stroked="f" strokecolor="#4a7ebb" strokeweight="1.5pt">
          <v:fill o:detectmouseclick="t"/>
          <v:shadow opacity="22938f" mv:blur="38100f" offset="0,2pt"/>
          <v:textbox inset=",7.2pt,,7.2pt"/>
          <w10:wrap type="tight" anchorx="page" anchory="page"/>
        </v:rect>
      </w:pict>
    </w:r>
    <w:r>
      <w:rPr>
        <w:noProof/>
      </w:rPr>
      <w:drawing>
        <wp:anchor distT="0" distB="0" distL="118745" distR="118745" simplePos="0" relativeHeight="251658246" behindDoc="0" locked="0" layoutInCell="1" allowOverlap="1">
          <wp:simplePos x="5486400" y="8229600"/>
          <wp:positionH relativeFrom="page">
            <wp:posOffset>356870</wp:posOffset>
          </wp:positionH>
          <wp:positionV relativeFrom="page">
            <wp:posOffset>365760</wp:posOffset>
          </wp:positionV>
          <wp:extent cx="7220352" cy="4294208"/>
          <wp:effectExtent l="25400" t="0" r="0" b="0"/>
          <wp:wrapTight wrapText="bothSides">
            <wp:wrapPolygon edited="0">
              <wp:start x="-76" y="0"/>
              <wp:lineTo x="-76" y="5877"/>
              <wp:lineTo x="152" y="6133"/>
              <wp:lineTo x="1824" y="6133"/>
              <wp:lineTo x="1824" y="6516"/>
              <wp:lineTo x="2583" y="8177"/>
              <wp:lineTo x="532" y="8816"/>
              <wp:lineTo x="-76" y="9199"/>
              <wp:lineTo x="-76" y="13798"/>
              <wp:lineTo x="1368" y="14309"/>
              <wp:lineTo x="5319" y="14309"/>
              <wp:lineTo x="5167" y="17248"/>
              <wp:lineTo x="8662" y="18398"/>
              <wp:lineTo x="11170" y="18398"/>
              <wp:lineTo x="10942" y="20442"/>
              <wp:lineTo x="11246" y="21464"/>
              <wp:lineTo x="12158" y="21464"/>
              <wp:lineTo x="12234" y="21464"/>
              <wp:lineTo x="12462" y="20570"/>
              <wp:lineTo x="12310" y="16354"/>
              <wp:lineTo x="13525" y="14309"/>
              <wp:lineTo x="13297" y="12776"/>
              <wp:lineTo x="13145" y="12265"/>
              <wp:lineTo x="18616" y="12265"/>
              <wp:lineTo x="20592" y="11754"/>
              <wp:lineTo x="20288" y="10221"/>
              <wp:lineTo x="20364" y="2044"/>
              <wp:lineTo x="21580" y="383"/>
              <wp:lineTo x="21580" y="0"/>
              <wp:lineTo x="-76" y="0"/>
            </wp:wrapPolygon>
          </wp:wrapTight>
          <wp:docPr id="11" name="" descr=":brochure 14:Assets:Interior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ochure 14:Assets:InteriorPaint.png"/>
                  <pic:cNvPicPr>
                    <a:picLocks noChangeAspect="1" noChangeArrowheads="1"/>
                  </pic:cNvPicPr>
                </pic:nvPicPr>
                <pic:blipFill>
                  <a:blip r:embed="rId1"/>
                  <a:srcRect/>
                  <a:stretch>
                    <a:fillRect/>
                  </a:stretch>
                </pic:blipFill>
                <pic:spPr bwMode="auto">
                  <a:xfrm>
                    <a:off x="0" y="0"/>
                    <a:ext cx="7220352" cy="4294208"/>
                  </a:xfrm>
                  <a:prstGeom prst="rect">
                    <a:avLst/>
                  </a:prstGeom>
                  <a:noFill/>
                  <a:ln w="9525">
                    <a:noFill/>
                    <a:miter lim="800000"/>
                    <a:headEnd/>
                    <a:tailEnd/>
                  </a:ln>
                </pic:spPr>
              </pic:pic>
            </a:graphicData>
          </a:graphic>
        </wp:anchor>
      </w:drawing>
    </w:r>
    <w:r>
      <w:rPr>
        <w:noProof/>
      </w:rPr>
      <w:drawing>
        <wp:anchor distT="0" distB="0" distL="118745" distR="118745" simplePos="0" relativeHeight="251658245" behindDoc="0" locked="0" layoutInCell="0" allowOverlap="1">
          <wp:simplePos x="5486400" y="8229600"/>
          <wp:positionH relativeFrom="page">
            <wp:posOffset>368300</wp:posOffset>
          </wp:positionH>
          <wp:positionV relativeFrom="page">
            <wp:posOffset>368300</wp:posOffset>
          </wp:positionV>
          <wp:extent cx="9326880" cy="7039610"/>
          <wp:effectExtent l="25400" t="0" r="0" b="0"/>
          <wp:wrapTight wrapText="bothSides">
            <wp:wrapPolygon edited="0">
              <wp:start x="-59" y="0"/>
              <wp:lineTo x="-59" y="21588"/>
              <wp:lineTo x="21588" y="21588"/>
              <wp:lineTo x="21588" y="0"/>
              <wp:lineTo x="-59" y="0"/>
            </wp:wrapPolygon>
          </wp:wrapTight>
          <wp:docPr id="10" name="" descr=":brochure 14:Assets:InteriorTex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ochure 14:Assets:InteriorTexture.png"/>
                  <pic:cNvPicPr>
                    <a:picLocks noChangeAspect="1" noChangeArrowheads="1"/>
                  </pic:cNvPicPr>
                </pic:nvPicPr>
                <pic:blipFill>
                  <a:blip r:embed="rId2"/>
                  <a:srcRect b="310"/>
                  <a:stretch>
                    <a:fillRect/>
                  </a:stretch>
                </pic:blipFill>
                <pic:spPr bwMode="auto">
                  <a:xfrm>
                    <a:off x="0" y="0"/>
                    <a:ext cx="9326880" cy="7039610"/>
                  </a:xfrm>
                  <a:prstGeom prst="rect">
                    <a:avLst/>
                  </a:prstGeom>
                  <a:noFill/>
                  <a:ln w="9525">
                    <a:noFill/>
                    <a:miter lim="800000"/>
                    <a:headEnd/>
                    <a:tailEnd/>
                  </a:ln>
                </pic:spPr>
              </pic:pic>
            </a:graphicData>
          </a:graphic>
        </wp:anchor>
      </w:drawing>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A17" w:rsidRDefault="00740A17">
    <w:pPr>
      <w:pStyle w:val="Header"/>
    </w:pPr>
    <w:r>
      <w:rPr>
        <w:noProof/>
      </w:rPr>
      <w:pict>
        <v:rect id="_x0000_s1028" style="position:absolute;margin-left:554.4pt;margin-top:29.5pt;width:208.8pt;height:552.95pt;z-index:251658234;mso-wrap-edited:f;mso-position-horizontal-relative:page;mso-position-vertical-relative:page" wrapcoords="-432 -553 -432 21046 22032 21046 22032 -553 -432 -553" fillcolor="#ab1203 [2415]" stroked="f" strokecolor="#4a7ebb" strokeweight="1.5pt">
          <v:fill o:detectmouseclick="t"/>
          <v:shadow opacity="22938f" mv:blur="38100f" offset="0,2pt"/>
          <v:textbox inset=",7.2pt,,7.2pt"/>
          <w10:wrap type="tight" anchorx="page" anchory="page"/>
        </v:rect>
      </w:pict>
    </w:r>
    <w:r>
      <w:rPr>
        <w:noProof/>
      </w:rPr>
      <w:pict>
        <v:rect id="_x0000_s1027" style="position:absolute;margin-left:290.9pt;margin-top:29.5pt;width:208.8pt;height:552.95pt;z-index:251658233;mso-wrap-edited:f;mso-position-horizontal-relative:page;mso-position-vertical-relative:page" wrapcoords="-432 -553 -432 21046 22032 21046 22032 -553 -432 -553" fillcolor="#ab1203 [2415]" stroked="f" strokecolor="#4a7ebb" strokeweight="1.5pt">
          <v:fill o:detectmouseclick="t"/>
          <v:shadow opacity="22938f" mv:blur="38100f" offset="0,2pt"/>
          <v:textbox inset=",7.2pt,,7.2pt"/>
          <w10:wrap type="tight" anchorx="page" anchory="page"/>
        </v:rect>
      </w:pict>
    </w:r>
    <w:r>
      <w:rPr>
        <w:noProof/>
      </w:rPr>
      <w:pict>
        <v:rect id="_x0000_s1026" style="position:absolute;margin-left:29.5pt;margin-top:29.5pt;width:208.8pt;height:552.95pt;z-index:251658236;mso-wrap-edited:f;mso-position-horizontal-relative:page;mso-position-vertical-relative:page" wrapcoords="-432 -553 -432 21046 22032 21046 22032 -553 -432 -553" fillcolor="#ab1203 [2415]" stroked="f" strokecolor="#4a7ebb" strokeweight="1.5pt">
          <v:fill o:detectmouseclick="t"/>
          <v:shadow opacity="22938f" mv:blur="38100f" offset="0,2pt"/>
          <v:textbox inset=",7.2pt,,7.2pt"/>
          <w10:wrap type="tight" anchorx="page" anchory="page"/>
        </v:rect>
      </w:pict>
    </w:r>
    <w:r>
      <w:rPr>
        <w:noProof/>
      </w:rPr>
      <w:drawing>
        <wp:anchor distT="0" distB="0" distL="118745" distR="118745" simplePos="0" relativeHeight="251658244" behindDoc="0" locked="0" layoutInCell="1" allowOverlap="1">
          <wp:simplePos x="0" y="0"/>
          <wp:positionH relativeFrom="page">
            <wp:posOffset>3694430</wp:posOffset>
          </wp:positionH>
          <wp:positionV relativeFrom="page">
            <wp:posOffset>365760</wp:posOffset>
          </wp:positionV>
          <wp:extent cx="2665730" cy="7035800"/>
          <wp:effectExtent l="25400" t="0" r="1270" b="0"/>
          <wp:wrapTight wrapText="bothSides">
            <wp:wrapPolygon edited="0">
              <wp:start x="-206" y="0"/>
              <wp:lineTo x="-206" y="21522"/>
              <wp:lineTo x="21610" y="21522"/>
              <wp:lineTo x="21610" y="0"/>
              <wp:lineTo x="-206" y="0"/>
            </wp:wrapPolygon>
          </wp:wrapTight>
          <wp:docPr id="8" name="Picture 3" descr=":brochure 14:Assets:ExteriorTexture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chure 14:Assets:ExteriorTexturePanel.png"/>
                  <pic:cNvPicPr>
                    <a:picLocks noChangeAspect="1" noChangeArrowheads="1"/>
                  </pic:cNvPicPr>
                </pic:nvPicPr>
                <pic:blipFill>
                  <a:blip r:embed="rId1"/>
                  <a:srcRect/>
                  <a:stretch>
                    <a:fillRect/>
                  </a:stretch>
                </pic:blipFill>
                <pic:spPr bwMode="auto">
                  <a:xfrm>
                    <a:off x="0" y="0"/>
                    <a:ext cx="2665730" cy="7035800"/>
                  </a:xfrm>
                  <a:prstGeom prst="rect">
                    <a:avLst/>
                  </a:prstGeom>
                  <a:noFill/>
                  <a:ln w="9525">
                    <a:noFill/>
                    <a:miter lim="800000"/>
                    <a:headEnd/>
                    <a:tailEnd/>
                  </a:ln>
                </pic:spPr>
              </pic:pic>
            </a:graphicData>
          </a:graphic>
        </wp:anchor>
      </w:drawing>
    </w:r>
    <w:r>
      <w:rPr>
        <w:noProof/>
      </w:rPr>
      <w:drawing>
        <wp:anchor distT="0" distB="0" distL="118745" distR="118745" simplePos="0" relativeHeight="251658240" behindDoc="0" locked="0" layoutInCell="1" allowOverlap="1">
          <wp:simplePos x="0" y="0"/>
          <wp:positionH relativeFrom="page">
            <wp:posOffset>365760</wp:posOffset>
          </wp:positionH>
          <wp:positionV relativeFrom="page">
            <wp:posOffset>365760</wp:posOffset>
          </wp:positionV>
          <wp:extent cx="2665730" cy="7035800"/>
          <wp:effectExtent l="25400" t="0" r="1270" b="0"/>
          <wp:wrapTight wrapText="bothSides">
            <wp:wrapPolygon edited="0">
              <wp:start x="-206" y="0"/>
              <wp:lineTo x="-206" y="21522"/>
              <wp:lineTo x="21610" y="21522"/>
              <wp:lineTo x="21610" y="0"/>
              <wp:lineTo x="-206" y="0"/>
            </wp:wrapPolygon>
          </wp:wrapTight>
          <wp:docPr id="7" name="Picture 2" descr=":brochure 14:Assets:ExteriorTexture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ure 14:Assets:ExteriorTexturePanel.png"/>
                  <pic:cNvPicPr>
                    <a:picLocks noChangeAspect="1" noChangeArrowheads="1"/>
                  </pic:cNvPicPr>
                </pic:nvPicPr>
                <pic:blipFill>
                  <a:blip r:embed="rId1"/>
                  <a:srcRect/>
                  <a:stretch>
                    <a:fillRect/>
                  </a:stretch>
                </pic:blipFill>
                <pic:spPr bwMode="auto">
                  <a:xfrm>
                    <a:off x="0" y="0"/>
                    <a:ext cx="2665730" cy="7035800"/>
                  </a:xfrm>
                  <a:prstGeom prst="rect">
                    <a:avLst/>
                  </a:prstGeom>
                  <a:noFill/>
                  <a:ln w="9525">
                    <a:noFill/>
                    <a:miter lim="800000"/>
                    <a:headEnd/>
                    <a:tailEnd/>
                  </a:ln>
                </pic:spPr>
              </pic:pic>
            </a:graphicData>
          </a:graphic>
        </wp:anchor>
      </w:drawing>
    </w:r>
    <w:r>
      <w:rPr>
        <w:noProof/>
      </w:rPr>
      <w:drawing>
        <wp:anchor distT="0" distB="0" distL="118745" distR="118745" simplePos="0" relativeHeight="251658242" behindDoc="0" locked="0" layoutInCell="1" allowOverlap="1">
          <wp:simplePos x="0" y="0"/>
          <wp:positionH relativeFrom="page">
            <wp:posOffset>7023100</wp:posOffset>
          </wp:positionH>
          <wp:positionV relativeFrom="page">
            <wp:posOffset>365760</wp:posOffset>
          </wp:positionV>
          <wp:extent cx="2665730" cy="7035800"/>
          <wp:effectExtent l="25400" t="0" r="1270" b="0"/>
          <wp:wrapTight wrapText="bothSides">
            <wp:wrapPolygon edited="0">
              <wp:start x="-206" y="0"/>
              <wp:lineTo x="-206" y="21522"/>
              <wp:lineTo x="21610" y="21522"/>
              <wp:lineTo x="21610" y="0"/>
              <wp:lineTo x="-206" y="0"/>
            </wp:wrapPolygon>
          </wp:wrapTight>
          <wp:docPr id="9" name="Picture 4" descr=":brochure 14:Assets:ExteriorTexture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chure 14:Assets:ExteriorTexturePanel.png"/>
                  <pic:cNvPicPr>
                    <a:picLocks noChangeAspect="1" noChangeArrowheads="1"/>
                  </pic:cNvPicPr>
                </pic:nvPicPr>
                <pic:blipFill>
                  <a:blip r:embed="rId1"/>
                  <a:srcRect/>
                  <a:stretch>
                    <a:fillRect/>
                  </a:stretch>
                </pic:blipFill>
                <pic:spPr bwMode="auto">
                  <a:xfrm>
                    <a:off x="0" y="0"/>
                    <a:ext cx="2665730" cy="7035800"/>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revisionView w:markup="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10242">
      <o:colormenu v:ext="edit" fillcolor="none [2415]" strokecolor="none"/>
    </o:shapedefaults>
    <o:shapelayout v:ext="edit">
      <o:idmap v:ext="edit" data="1"/>
    </o:shapelayout>
  </w:hdrShapeDefaults>
  <w:compat>
    <w:useFELayout/>
  </w:compat>
  <w:docVars>
    <w:docVar w:name="OpenInPublishingView" w:val="0"/>
    <w:docVar w:name="ShowStaticGuides" w:val="1"/>
  </w:docVars>
  <w:rsids>
    <w:rsidRoot w:val="00740A17"/>
  </w:rsids>
  <m:mathPr>
    <m:mathFont m:val="Edwardian Script ITC"/>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2415]" strokecolor="none"/>
    </o:shapedefaults>
    <o:shapelayout v:ext="edit">
      <o:idmap v:ext="edit" data="2"/>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Body Text 2" w:uiPriority="99"/>
  </w:latentStyles>
  <w:style w:type="paragraph" w:default="1" w:styleId="Normal">
    <w:name w:val="Normal"/>
    <w:qFormat/>
    <w:rsid w:val="000B7135"/>
  </w:style>
  <w:style w:type="paragraph" w:styleId="Heading1">
    <w:name w:val="heading 1"/>
    <w:basedOn w:val="Normal"/>
    <w:next w:val="Normal"/>
    <w:link w:val="Heading1Char"/>
    <w:uiPriority w:val="9"/>
    <w:qFormat/>
    <w:rsid w:val="00CB0C21"/>
    <w:pPr>
      <w:outlineLvl w:val="0"/>
    </w:pPr>
    <w:rPr>
      <w:rFonts w:asciiTheme="majorHAnsi" w:eastAsiaTheme="majorEastAsia" w:hAnsiTheme="majorHAnsi" w:cstheme="majorBidi"/>
      <w:bCs/>
      <w:color w:val="000000" w:themeColor="text1"/>
      <w:sz w:val="88"/>
      <w:szCs w:val="32"/>
    </w:rPr>
  </w:style>
  <w:style w:type="paragraph" w:styleId="Heading2">
    <w:name w:val="heading 2"/>
    <w:basedOn w:val="Normal"/>
    <w:next w:val="Normal"/>
    <w:link w:val="Heading2Char"/>
    <w:uiPriority w:val="9"/>
    <w:semiHidden/>
    <w:unhideWhenUsed/>
    <w:qFormat/>
    <w:rsid w:val="00CB0C21"/>
    <w:pPr>
      <w:spacing w:line="264" w:lineRule="auto"/>
      <w:jc w:val="center"/>
      <w:outlineLvl w:val="1"/>
    </w:pPr>
    <w:rPr>
      <w:rFonts w:asciiTheme="majorHAnsi" w:eastAsiaTheme="majorEastAsia" w:hAnsiTheme="majorHAnsi" w:cstheme="majorBidi"/>
      <w:bCs/>
      <w:color w:val="FFFFFF" w:themeColor="background1"/>
      <w:sz w:val="48"/>
      <w:szCs w:val="26"/>
    </w:rPr>
  </w:style>
  <w:style w:type="paragraph" w:styleId="Heading3">
    <w:name w:val="heading 3"/>
    <w:basedOn w:val="Normal"/>
    <w:next w:val="Normal"/>
    <w:link w:val="Heading3Char"/>
    <w:uiPriority w:val="9"/>
    <w:semiHidden/>
    <w:unhideWhenUsed/>
    <w:qFormat/>
    <w:rsid w:val="00CB0C21"/>
    <w:pPr>
      <w:spacing w:line="264" w:lineRule="auto"/>
      <w:outlineLvl w:val="2"/>
    </w:pPr>
    <w:rPr>
      <w:rFonts w:asciiTheme="majorHAnsi" w:eastAsiaTheme="majorEastAsia" w:hAnsiTheme="majorHAnsi" w:cstheme="majorBidi"/>
      <w:bCs/>
      <w:color w:val="FFFFFF" w:themeColor="background1"/>
      <w:sz w:val="4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052A96"/>
    <w:pPr>
      <w:tabs>
        <w:tab w:val="center" w:pos="4320"/>
        <w:tab w:val="right" w:pos="8640"/>
      </w:tabs>
    </w:pPr>
  </w:style>
  <w:style w:type="character" w:customStyle="1" w:styleId="HeaderChar">
    <w:name w:val="Header Char"/>
    <w:basedOn w:val="DefaultParagraphFont"/>
    <w:link w:val="Header"/>
    <w:uiPriority w:val="99"/>
    <w:semiHidden/>
    <w:rsid w:val="00052A96"/>
  </w:style>
  <w:style w:type="paragraph" w:styleId="Footer">
    <w:name w:val="footer"/>
    <w:basedOn w:val="Normal"/>
    <w:link w:val="FooterChar"/>
    <w:uiPriority w:val="99"/>
    <w:semiHidden/>
    <w:unhideWhenUsed/>
    <w:rsid w:val="00052A96"/>
    <w:pPr>
      <w:tabs>
        <w:tab w:val="center" w:pos="4320"/>
        <w:tab w:val="right" w:pos="8640"/>
      </w:tabs>
    </w:pPr>
  </w:style>
  <w:style w:type="character" w:customStyle="1" w:styleId="FooterChar">
    <w:name w:val="Footer Char"/>
    <w:basedOn w:val="DefaultParagraphFont"/>
    <w:link w:val="Footer"/>
    <w:uiPriority w:val="99"/>
    <w:semiHidden/>
    <w:rsid w:val="00052A96"/>
  </w:style>
  <w:style w:type="character" w:customStyle="1" w:styleId="Heading1Char">
    <w:name w:val="Heading 1 Char"/>
    <w:basedOn w:val="DefaultParagraphFont"/>
    <w:link w:val="Heading1"/>
    <w:uiPriority w:val="9"/>
    <w:rsid w:val="00CB0C21"/>
    <w:rPr>
      <w:rFonts w:asciiTheme="majorHAnsi" w:eastAsiaTheme="majorEastAsia" w:hAnsiTheme="majorHAnsi" w:cstheme="majorBidi"/>
      <w:bCs/>
      <w:color w:val="000000" w:themeColor="text1"/>
      <w:sz w:val="88"/>
      <w:szCs w:val="32"/>
    </w:rPr>
  </w:style>
  <w:style w:type="character" w:customStyle="1" w:styleId="Heading2Char">
    <w:name w:val="Heading 2 Char"/>
    <w:basedOn w:val="DefaultParagraphFont"/>
    <w:link w:val="Heading2"/>
    <w:uiPriority w:val="9"/>
    <w:semiHidden/>
    <w:rsid w:val="00CB0C21"/>
    <w:rPr>
      <w:rFonts w:asciiTheme="majorHAnsi" w:eastAsiaTheme="majorEastAsia" w:hAnsiTheme="majorHAnsi" w:cstheme="majorBidi"/>
      <w:bCs/>
      <w:color w:val="FFFFFF" w:themeColor="background1"/>
      <w:sz w:val="48"/>
      <w:szCs w:val="26"/>
    </w:rPr>
  </w:style>
  <w:style w:type="character" w:customStyle="1" w:styleId="Heading3Char">
    <w:name w:val="Heading 3 Char"/>
    <w:basedOn w:val="DefaultParagraphFont"/>
    <w:link w:val="Heading3"/>
    <w:uiPriority w:val="9"/>
    <w:semiHidden/>
    <w:rsid w:val="00CB0C21"/>
    <w:rPr>
      <w:rFonts w:asciiTheme="majorHAnsi" w:eastAsiaTheme="majorEastAsia" w:hAnsiTheme="majorHAnsi" w:cstheme="majorBidi"/>
      <w:bCs/>
      <w:color w:val="FFFFFF" w:themeColor="background1"/>
      <w:sz w:val="48"/>
    </w:rPr>
  </w:style>
  <w:style w:type="paragraph" w:styleId="BodyText">
    <w:name w:val="Body Text"/>
    <w:basedOn w:val="Normal"/>
    <w:link w:val="BodyTextChar"/>
    <w:uiPriority w:val="99"/>
    <w:semiHidden/>
    <w:unhideWhenUsed/>
    <w:rsid w:val="00CB0C21"/>
    <w:pPr>
      <w:spacing w:after="220" w:line="252" w:lineRule="auto"/>
    </w:pPr>
    <w:rPr>
      <w:b/>
      <w:color w:val="FFFFFF" w:themeColor="background1"/>
      <w:sz w:val="22"/>
    </w:rPr>
  </w:style>
  <w:style w:type="character" w:customStyle="1" w:styleId="BodyTextChar">
    <w:name w:val="Body Text Char"/>
    <w:basedOn w:val="DefaultParagraphFont"/>
    <w:link w:val="BodyText"/>
    <w:uiPriority w:val="99"/>
    <w:semiHidden/>
    <w:rsid w:val="00CB0C21"/>
    <w:rPr>
      <w:b/>
      <w:color w:val="FFFFFF" w:themeColor="background1"/>
      <w:sz w:val="22"/>
    </w:rPr>
  </w:style>
  <w:style w:type="paragraph" w:styleId="BodyText2">
    <w:name w:val="Body Text 2"/>
    <w:basedOn w:val="Normal"/>
    <w:link w:val="BodyText2Char"/>
    <w:uiPriority w:val="99"/>
    <w:unhideWhenUsed/>
    <w:rsid w:val="00CB0C21"/>
    <w:pPr>
      <w:spacing w:after="120" w:line="252" w:lineRule="auto"/>
      <w:jc w:val="center"/>
    </w:pPr>
    <w:rPr>
      <w:b/>
      <w:color w:val="FFFFFF" w:themeColor="background1"/>
      <w:sz w:val="22"/>
    </w:rPr>
  </w:style>
  <w:style w:type="character" w:customStyle="1" w:styleId="BodyText2Char">
    <w:name w:val="Body Text 2 Char"/>
    <w:basedOn w:val="DefaultParagraphFont"/>
    <w:link w:val="BodyText2"/>
    <w:uiPriority w:val="99"/>
    <w:rsid w:val="00CB0C21"/>
    <w:rPr>
      <w:b/>
      <w:color w:val="FFFFFF" w:themeColor="background1"/>
      <w:sz w:val="22"/>
    </w:rPr>
  </w:style>
  <w:style w:type="paragraph" w:styleId="BodyText3">
    <w:name w:val="Body Text 3"/>
    <w:basedOn w:val="Normal"/>
    <w:link w:val="BodyText3Char"/>
    <w:uiPriority w:val="99"/>
    <w:unhideWhenUsed/>
    <w:rsid w:val="00CB0C21"/>
    <w:pPr>
      <w:spacing w:after="120" w:line="252" w:lineRule="auto"/>
    </w:pPr>
    <w:rPr>
      <w:color w:val="FFFFFF" w:themeColor="background1"/>
      <w:sz w:val="20"/>
      <w:szCs w:val="16"/>
    </w:rPr>
  </w:style>
  <w:style w:type="character" w:customStyle="1" w:styleId="BodyText3Char">
    <w:name w:val="Body Text 3 Char"/>
    <w:basedOn w:val="DefaultParagraphFont"/>
    <w:link w:val="BodyText3"/>
    <w:uiPriority w:val="99"/>
    <w:rsid w:val="00CB0C21"/>
    <w:rPr>
      <w:color w:val="FFFFFF" w:themeColor="background1"/>
      <w:sz w:val="20"/>
      <w:szCs w:val="16"/>
    </w:rPr>
  </w:style>
  <w:style w:type="paragraph" w:customStyle="1" w:styleId="ContactDetails">
    <w:name w:val="Contact Details"/>
    <w:basedOn w:val="Normal"/>
    <w:link w:val="ContactDetailsChar"/>
    <w:qFormat/>
    <w:rsid w:val="00CB0C21"/>
    <w:pPr>
      <w:jc w:val="right"/>
    </w:pPr>
    <w:rPr>
      <w:rFonts w:asciiTheme="majorHAnsi" w:eastAsiaTheme="majorEastAsia" w:hAnsiTheme="majorHAnsi" w:cstheme="majorBidi"/>
      <w:color w:val="FFFFFF" w:themeColor="background1"/>
    </w:rPr>
  </w:style>
  <w:style w:type="character" w:customStyle="1" w:styleId="ContactDetailsChar">
    <w:name w:val="Contact Details Char"/>
    <w:basedOn w:val="DefaultParagraphFont"/>
    <w:link w:val="ContactDetails"/>
    <w:rsid w:val="00CB0C21"/>
    <w:rPr>
      <w:rFonts w:asciiTheme="majorHAnsi" w:eastAsiaTheme="majorEastAsia" w:hAnsiTheme="majorHAnsi" w:cstheme="majorBidi"/>
      <w:color w:val="FFFFFF" w:themeColor="background1"/>
    </w:rPr>
  </w:style>
  <w:style w:type="paragraph" w:customStyle="1" w:styleId="Company">
    <w:name w:val="Company"/>
    <w:basedOn w:val="Normal"/>
    <w:link w:val="CompanyChar"/>
    <w:qFormat/>
    <w:rsid w:val="00CB0C21"/>
    <w:pPr>
      <w:spacing w:before="60"/>
      <w:jc w:val="right"/>
    </w:pPr>
    <w:rPr>
      <w:rFonts w:asciiTheme="majorHAnsi" w:eastAsiaTheme="majorEastAsia" w:hAnsiTheme="majorHAnsi" w:cstheme="majorBidi"/>
      <w:color w:val="FFFFFF" w:themeColor="background1"/>
      <w:sz w:val="36"/>
    </w:rPr>
  </w:style>
  <w:style w:type="character" w:customStyle="1" w:styleId="CompanyChar">
    <w:name w:val="Company Char"/>
    <w:basedOn w:val="DefaultParagraphFont"/>
    <w:link w:val="Company"/>
    <w:rsid w:val="00CB0C21"/>
    <w:rPr>
      <w:rFonts w:asciiTheme="majorHAnsi" w:eastAsiaTheme="majorEastAsia" w:hAnsiTheme="majorHAnsi" w:cstheme="majorBidi"/>
      <w:color w:val="FFFFFF" w:themeColor="background1"/>
      <w:sz w:val="36"/>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8:Office:Media:Templates:Brochures:Edge%20Trifold%20Brochure.dotx" TargetMode="External"/></Relationships>
</file>

<file path=word/theme/theme1.xml><?xml version="1.0" encoding="utf-8"?>
<a:theme xmlns:a="http://schemas.openxmlformats.org/drawingml/2006/main" name="Office Theme">
  <a:themeElements>
    <a:clrScheme name="Edge Trifold Brochure">
      <a:dk1>
        <a:sysClr val="windowText" lastClr="000000"/>
      </a:dk1>
      <a:lt1>
        <a:sysClr val="window" lastClr="FFFFFF"/>
      </a:lt1>
      <a:dk2>
        <a:srgbClr val="E51904"/>
      </a:dk2>
      <a:lt2>
        <a:srgbClr val="CBC7B6"/>
      </a:lt2>
      <a:accent1>
        <a:srgbClr val="A9C3C5"/>
      </a:accent1>
      <a:accent2>
        <a:srgbClr val="F78205"/>
      </a:accent2>
      <a:accent3>
        <a:srgbClr val="F7BB05"/>
      </a:accent3>
      <a:accent4>
        <a:srgbClr val="96CC2D"/>
      </a:accent4>
      <a:accent5>
        <a:srgbClr val="3DCFC3"/>
      </a:accent5>
      <a:accent6>
        <a:srgbClr val="2280EA"/>
      </a:accent6>
      <a:hlink>
        <a:srgbClr val="BC951E"/>
      </a:hlink>
      <a:folHlink>
        <a:srgbClr val="A9C3C5"/>
      </a:folHlink>
    </a:clrScheme>
    <a:fontScheme name="Edge Trifold Brochure">
      <a:majorFont>
        <a:latin typeface="Haettenschweiler"/>
        <a:ea typeface=""/>
        <a:cs typeface=""/>
        <a:font script="Jpan" typeface="ＭＳ Ｐゴシック"/>
      </a:majorFont>
      <a:minorFont>
        <a:latin typeface="Corbel"/>
        <a:ea typeface=""/>
        <a:cs typeface=""/>
        <a:font script="Jpan" typeface="ＭＳ Ｐ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Edge Trifold Brochure.dotx</Template>
  <TotalTime>20</TotalTime>
  <Pages>2</Pages>
  <Words>3</Words>
  <Characters>20</Characters>
  <Application>Microsoft Macintosh Word</Application>
  <DocSecurity>0</DocSecurity>
  <Lines>1</Lines>
  <Paragraphs>1</Paragraphs>
  <ScaleCrop>false</ScaleCrop>
  <Manager/>
  <Company/>
  <LinksUpToDate>false</LinksUpToDate>
  <CharactersWithSpaces>24</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2012-09-19T19:48:00Z</dcterms:created>
  <dcterms:modified xsi:type="dcterms:W3CDTF">2012-09-19T20:14:00Z</dcterms:modified>
  <cp:category/>
</cp:coreProperties>
</file>