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36976" w:rsidRDefault="00C40516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108" type="#_x0000_t202" style="position:absolute;margin-left:354.2pt;margin-top:619.85pt;width:2in;height:2in;z-index:251693055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C40516" w:rsidRDefault="00C40516" w:rsidP="00C4051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C40516" w:rsidRPr="00636976" w:rsidRDefault="00C40516" w:rsidP="00C40516">
                  <w:pPr>
                    <w:pStyle w:val="ContactDetails"/>
                  </w:pPr>
                </w:p>
                <w:p w:rsidR="00C40516" w:rsidRPr="00636976" w:rsidRDefault="00C40516" w:rsidP="00C40516">
                  <w:pPr>
                    <w:pStyle w:val="ContactDetails"/>
                  </w:pP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  <w:p w:rsidR="00C40516" w:rsidRDefault="00C40516"/>
              </w:txbxContent>
            </v:textbox>
            <w10:wrap type="tight"/>
          </v:shape>
        </w:pict>
      </w:r>
      <w:r>
        <w:rPr>
          <w:noProof/>
        </w:rPr>
        <w:pict>
          <v:shape id="_x0000_s2107" type="#_x0000_t202" style="position:absolute;margin-left:113pt;margin-top:619.85pt;width:2in;height:2in;z-index:251691007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C40516" w:rsidRDefault="00C40516" w:rsidP="00C4051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C40516" w:rsidRPr="00636976" w:rsidRDefault="00C40516" w:rsidP="00C40516">
                  <w:pPr>
                    <w:pStyle w:val="ContactDetails"/>
                  </w:pPr>
                </w:p>
                <w:p w:rsidR="00C40516" w:rsidRPr="00636976" w:rsidRDefault="00C40516" w:rsidP="00C40516">
                  <w:pPr>
                    <w:pStyle w:val="ContactDetails"/>
                  </w:pP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  <w:p w:rsidR="00C40516" w:rsidRDefault="00C40516"/>
              </w:txbxContent>
            </v:textbox>
            <w10:wrap type="tight"/>
          </v:shape>
        </w:pict>
      </w:r>
      <w:r>
        <w:rPr>
          <w:noProof/>
        </w:rPr>
        <w:pict>
          <v:shape id="_x0000_s2106" type="#_x0000_t202" style="position:absolute;margin-left:108pt;margin-top:475.85pt;width:2in;height:2in;z-index:251688959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106" inset=",7.2pt,,7.2pt">
              <w:txbxContent>
                <w:p w:rsidR="00C40516" w:rsidRDefault="00C40516" w:rsidP="00C4051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C40516" w:rsidRPr="00636976" w:rsidRDefault="00C40516" w:rsidP="00C40516">
                  <w:pPr>
                    <w:pStyle w:val="ContactDetails"/>
                  </w:pPr>
                </w:p>
                <w:p w:rsidR="00C40516" w:rsidRPr="00636976" w:rsidRDefault="00C40516" w:rsidP="00C40516">
                  <w:pPr>
                    <w:pStyle w:val="ContactDetails"/>
                  </w:pP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  <w:p w:rsidR="00C40516" w:rsidRDefault="00C40516"/>
              </w:txbxContent>
            </v:textbox>
            <w10:wrap type="tight"/>
          </v:shape>
        </w:pict>
      </w:r>
      <w:r>
        <w:rPr>
          <w:noProof/>
        </w:rPr>
        <w:pict>
          <v:shape id="_x0000_s2105" type="#_x0000_t202" style="position:absolute;margin-left:5in;margin-top:475.85pt;width:2in;height:2in;z-index:251686911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C40516" w:rsidRDefault="00C40516" w:rsidP="00C4051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C40516" w:rsidRPr="00636976" w:rsidRDefault="00C40516" w:rsidP="00C40516">
                  <w:pPr>
                    <w:pStyle w:val="ContactDetails"/>
                  </w:pPr>
                </w:p>
                <w:p w:rsidR="00C40516" w:rsidRPr="00636976" w:rsidRDefault="00C40516" w:rsidP="00C40516">
                  <w:pPr>
                    <w:pStyle w:val="ContactDetails"/>
                  </w:pP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  <w:p w:rsidR="00C40516" w:rsidRDefault="00C40516"/>
              </w:txbxContent>
            </v:textbox>
            <w10:wrap type="tight"/>
          </v:shape>
        </w:pict>
      </w:r>
      <w:r>
        <w:rPr>
          <w:noProof/>
        </w:rPr>
        <w:pict>
          <v:shape id="_x0000_s2104" type="#_x0000_t202" style="position:absolute;margin-left:108pt;margin-top:179.25pt;width:2in;height:2in;z-index:251684863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C40516" w:rsidRDefault="00C40516" w:rsidP="00C4051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C40516" w:rsidRPr="00636976" w:rsidRDefault="00C40516" w:rsidP="00C40516">
                  <w:pPr>
                    <w:pStyle w:val="ContactDetails"/>
                  </w:pPr>
                </w:p>
                <w:p w:rsidR="00C40516" w:rsidRPr="00636976" w:rsidRDefault="00C40516" w:rsidP="00C40516">
                  <w:pPr>
                    <w:pStyle w:val="ContactDetails"/>
                  </w:pP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C40516" w:rsidRPr="00636976" w:rsidRDefault="00C40516" w:rsidP="00C4051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  <w:p w:rsidR="00C40516" w:rsidRDefault="00C40516"/>
              </w:txbxContent>
            </v:textbox>
            <w10:wrap type="tight"/>
          </v:shape>
        </w:pict>
      </w:r>
      <w:r w:rsidR="00636976">
        <w:rPr>
          <w:noProof/>
        </w:rPr>
        <w:pict>
          <v:shape id="_x0000_s2099" type="#_x0000_t202" style="position:absolute;margin-left:108pt;margin-top:36.75pt;width:2in;height:2in;z-index:251674623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636976" w:rsidRDefault="00636976" w:rsidP="0063697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  <w:p w:rsidR="00636976" w:rsidRDefault="00636976" w:rsidP="00636976"/>
                <w:p w:rsidR="00636976" w:rsidRPr="00636976" w:rsidRDefault="00636976" w:rsidP="00636976"/>
              </w:txbxContent>
            </v:textbox>
            <w10:wrap type="tight"/>
          </v:shape>
        </w:pict>
      </w:r>
      <w:r w:rsidR="00636976">
        <w:rPr>
          <w:noProof/>
        </w:rPr>
        <w:pict>
          <v:shape id="_x0000_s2103" type="#_x0000_t202" style="position:absolute;margin-left:5in;margin-top:324.75pt;width:2in;height:2in;z-index:251682815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636976" w:rsidRDefault="00636976" w:rsidP="0063697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  <w:p w:rsidR="00636976" w:rsidRDefault="00636976"/>
              </w:txbxContent>
            </v:textbox>
            <w10:wrap type="tight"/>
          </v:shape>
        </w:pict>
      </w:r>
      <w:r w:rsidR="00636976">
        <w:rPr>
          <w:noProof/>
        </w:rPr>
        <w:pict>
          <v:shape id="_x0000_s2102" type="#_x0000_t202" style="position:absolute;margin-left:108pt;margin-top:331.85pt;width:2in;height:2in;z-index:251680767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636976" w:rsidRDefault="00636976" w:rsidP="0063697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  <w:p w:rsidR="00636976" w:rsidRDefault="00636976"/>
              </w:txbxContent>
            </v:textbox>
            <w10:wrap type="tight"/>
          </v:shape>
        </w:pict>
      </w:r>
      <w:r w:rsidR="00636976">
        <w:rPr>
          <w:noProof/>
        </w:rPr>
        <w:pict>
          <v:shape id="_x0000_s2071" type="#_x0000_t202" style="position:absolute;margin-left:339.65pt;margin-top:331.85pt;width:209.55pt;height:23pt;z-index:251669503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1" inset="0,0,0,0">
              <w:txbxContent>
                <w:p w:rsidR="00636976" w:rsidRDefault="00636976" w:rsidP="00636976">
                  <w:pPr>
                    <w:pStyle w:val="Organization"/>
                    <w:jc w:val="center"/>
                  </w:pPr>
                </w:p>
              </w:txbxContent>
            </v:textbox>
            <w10:wrap type="tight" anchorx="page" anchory="page"/>
          </v:shape>
        </w:pict>
      </w:r>
      <w:r w:rsidR="00636976">
        <w:rPr>
          <w:noProof/>
        </w:rPr>
        <w:pict>
          <v:shape id="_x0000_s2101" type="#_x0000_t202" style="position:absolute;margin-left:367pt;margin-top:180.75pt;width:2in;height:2in;z-index:251678719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636976" w:rsidRDefault="00636976" w:rsidP="0063697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  <w:p w:rsidR="00636976" w:rsidRDefault="00636976"/>
              </w:txbxContent>
            </v:textbox>
            <w10:wrap type="tight"/>
          </v:shape>
        </w:pict>
      </w:r>
      <w:r w:rsidR="00636976">
        <w:rPr>
          <w:noProof/>
        </w:rPr>
        <w:pict>
          <v:shape id="_x0000_s2100" type="#_x0000_t202" style="position:absolute;margin-left:5in;margin-top:35.25pt;width:2in;height:2in;z-index:251676671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636976" w:rsidRDefault="00636976" w:rsidP="0063697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  <w:p w:rsidR="00636976" w:rsidRDefault="00636976"/>
              </w:txbxContent>
            </v:textbox>
            <w10:wrap type="tight"/>
          </v:shape>
        </w:pict>
      </w:r>
      <w:r w:rsidR="00636976">
        <w:rPr>
          <w:noProof/>
        </w:rPr>
        <w:pict>
          <v:shape id="_x0000_s2098" type="#_x0000_t202" style="position:absolute;margin-left:192.95pt;margin-top:157.6pt;width:3.55pt;height:16.4pt;z-index:251672575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2098" inset=",7.2pt,,7.2pt">
              <w:txbxContent>
                <w:p w:rsidR="00636976" w:rsidRDefault="00636976" w:rsidP="0063697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Default="00636976" w:rsidP="00636976">
                  <w:pPr>
                    <w:pStyle w:val="ContactDetails"/>
                    <w:jc w:val="center"/>
                    <w:rPr>
                      <w:sz w:val="22"/>
                    </w:rPr>
                  </w:pPr>
                  <w:r w:rsidRPr="00636976">
                    <w:rPr>
                      <w:sz w:val="22"/>
                    </w:rPr>
                    <w:t xml:space="preserve">Vote libertarian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>
                    <w:rPr>
                      <w:sz w:val="22"/>
                    </w:rPr>
                    <w:t>Only you can make a difference</w:t>
                  </w: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</w:pP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Candidate Graham 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Working for your rights</w:t>
                  </w:r>
                </w:p>
                <w:p w:rsidR="00636976" w:rsidRPr="00636976" w:rsidRDefault="00636976" w:rsidP="00636976">
                  <w:pPr>
                    <w:pStyle w:val="ContactDetails"/>
                    <w:jc w:val="center"/>
                  </w:pPr>
                  <w:r w:rsidRPr="00636976">
                    <w:t>Something we can all agree on</w:t>
                  </w:r>
                </w:p>
              </w:txbxContent>
            </v:textbox>
            <w10:wrap type="tight"/>
          </v:shape>
        </w:pict>
      </w:r>
      <w:r w:rsidR="00636976">
        <w:rPr>
          <w:noProof/>
        </w:rPr>
        <w:pict>
          <v:shape id="_x0000_s2070" type="#_x0000_t202" style="position:absolute;margin-left:88.15pt;margin-top:385.35pt;width:209.55pt;height:41.3pt;z-index:251668479;mso-wrap-edited:f;mso-position-horizontal-relative:page;mso-position-vertical-relative:page" wrapcoords="0 0 21600 0 21600 21600 0 21600 0 0" o:regroupid="5" filled="f" stroked="f">
            <v:fill o:detectmouseclick="t"/>
            <v:shadow on="t" opacity="52429f" mv:blur="12700f" offset="0,1pt"/>
            <v:textbox style="mso-next-textbox:#_x0000_s2070" inset="0,0,0,0">
              <w:txbxContent>
                <w:p w:rsidR="00636976" w:rsidRPr="00F11B18" w:rsidRDefault="00636976" w:rsidP="00636976">
                  <w:pPr>
                    <w:pStyle w:val="ContactDetails"/>
                    <w:jc w:val="center"/>
                  </w:pPr>
                </w:p>
              </w:txbxContent>
            </v:textbox>
            <w10:wrap type="tight" anchorx="page" anchory="page"/>
          </v:shape>
        </w:pict>
      </w:r>
      <w:r w:rsidRPr="00C40516">
        <w:rPr>
          <w:sz w:val="22"/>
        </w:rPr>
        <w:t xml:space="preserve"> </w:t>
      </w:r>
    </w:p>
    <w:sectPr w:rsidR="00636976" w:rsidSect="00636976">
      <w:headerReference w:type="default" r:id="rId4"/>
      <w:footerReference w:type="default" r:id="rId5"/>
      <w:pgSz w:w="12240" w:h="15840"/>
      <w:pgMar w:top="720" w:right="1080" w:bottom="720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976" w:rsidRDefault="00636976">
    <w:pPr>
      <w:pStyle w:val="Footer"/>
    </w:pPr>
    <w:r>
      <w:rPr>
        <w:noProof/>
      </w:rPr>
      <w:drawing>
        <wp:anchor distT="0" distB="0" distL="114300" distR="114300" simplePos="0" relativeHeight="251678719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7772400</wp:posOffset>
          </wp:positionV>
          <wp:extent cx="3200400" cy="1828800"/>
          <wp:effectExtent l="25400" t="0" r="0" b="0"/>
          <wp:wrapNone/>
          <wp:docPr id="25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1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5943600</wp:posOffset>
          </wp:positionV>
          <wp:extent cx="3200400" cy="1828800"/>
          <wp:effectExtent l="25400" t="0" r="0" b="0"/>
          <wp:wrapNone/>
          <wp:docPr id="24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7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7772400</wp:posOffset>
          </wp:positionV>
          <wp:extent cx="3200400" cy="1828800"/>
          <wp:effectExtent l="25400" t="0" r="0" b="0"/>
          <wp:wrapNone/>
          <wp:docPr id="21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79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5943600</wp:posOffset>
          </wp:positionV>
          <wp:extent cx="3200400" cy="1828800"/>
          <wp:effectExtent l="25400" t="0" r="0" b="0"/>
          <wp:wrapNone/>
          <wp:docPr id="20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976" w:rsidRDefault="00636976">
    <w:pPr>
      <w:pStyle w:val="Header"/>
    </w:pPr>
    <w:bookmarkStart w:id="0" w:name="_MacBuGuideStaticData_720H"/>
    <w:bookmarkStart w:id="1" w:name="_MacBuGuideStaticData_11160V"/>
    <w:bookmarkStart w:id="2" w:name="_MacBuGuideStaticData_1080V"/>
    <w:bookmarkStart w:id="3" w:name="_MacBuGuideStaticData_6120V"/>
    <w:bookmarkStart w:id="4" w:name="_MacBuGuideStaticData_3600H"/>
    <w:bookmarkStart w:id="5" w:name="_MacBuGuideStaticData_6480H"/>
    <w:bookmarkStart w:id="6" w:name="_MacBuGuideStaticData_9360H"/>
    <w:bookmarkStart w:id="7" w:name="_MacBuGuideStaticData_12240H"/>
    <w:bookmarkStart w:id="8" w:name="_MacBuGuideStaticData_15120H"/>
    <w:r>
      <w:rPr>
        <w:noProof/>
      </w:rPr>
      <w:drawing>
        <wp:anchor distT="0" distB="0" distL="114300" distR="114300" simplePos="0" relativeHeight="251672575" behindDoc="0" locked="0" layoutInCell="1" allowOverlap="1">
          <wp:simplePos x="0" y="0"/>
          <wp:positionH relativeFrom="page">
            <wp:posOffset>3887951</wp:posOffset>
          </wp:positionH>
          <wp:positionV relativeFrom="page">
            <wp:posOffset>2286000</wp:posOffset>
          </wp:positionV>
          <wp:extent cx="3206531" cy="1828800"/>
          <wp:effectExtent l="25400" t="0" r="0" b="0"/>
          <wp:wrapNone/>
          <wp:docPr id="22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6531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3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4114800</wp:posOffset>
          </wp:positionV>
          <wp:extent cx="3200400" cy="1828800"/>
          <wp:effectExtent l="25400" t="0" r="0" b="0"/>
          <wp:wrapNone/>
          <wp:docPr id="23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1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4114800</wp:posOffset>
          </wp:positionV>
          <wp:extent cx="3200400" cy="1828800"/>
          <wp:effectExtent l="25400" t="0" r="0" b="0"/>
          <wp:wrapNone/>
          <wp:docPr id="19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3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2286000</wp:posOffset>
          </wp:positionV>
          <wp:extent cx="3200400" cy="1828800"/>
          <wp:effectExtent l="25400" t="0" r="0" b="0"/>
          <wp:wrapNone/>
          <wp:docPr id="18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40D94">
      <w:rPr>
        <w:noProof/>
      </w:rPr>
      <w:drawing>
        <wp:anchor distT="0" distB="0" distL="114300" distR="114300" simplePos="0" relativeHeight="251662335" behindDoc="0" locked="0" layoutInCell="1" allowOverlap="1">
          <wp:simplePos x="0" y="0"/>
          <wp:positionH relativeFrom="page">
            <wp:posOffset>3886200</wp:posOffset>
          </wp:positionH>
          <wp:positionV relativeFrom="page">
            <wp:posOffset>457200</wp:posOffset>
          </wp:positionV>
          <wp:extent cx="3200400" cy="1828800"/>
          <wp:effectExtent l="25400" t="0" r="0" b="0"/>
          <wp:wrapNone/>
          <wp:docPr id="17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40D94">
      <w:rPr>
        <w:noProof/>
      </w:rPr>
      <w:drawing>
        <wp:anchor distT="0" distB="0" distL="114300" distR="114300" simplePos="0" relativeHeight="251660287" behindDoc="0" locked="0" layoutInCell="1" allowOverlap="1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3203391" cy="1828800"/>
          <wp:effectExtent l="25400" t="0" r="0" b="0"/>
          <wp:wrapNone/>
          <wp:docPr id="1" name="" descr="Ligh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ight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847"/>
                  <a:stretch>
                    <a:fillRect/>
                  </a:stretch>
                </pic:blipFill>
                <pic:spPr bwMode="auto">
                  <a:xfrm>
                    <a:off x="0" y="0"/>
                    <a:ext cx="3203391" cy="182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_x0000_s1025" style="position:absolute;margin-left:54pt;margin-top:36pt;width:7in;height:10in;z-index:251658239;mso-wrap-edited:f;mso-position-horizontal-relative:page;mso-position-vertical-relative:page" wrapcoords="-69 -128 -69 21471 21669 21471 21669 -128 -69 -128" fillcolor="#073779 [3204]" stroked="f" strokecolor="#4a7ebb" strokeweight="1.5pt">
          <v:fill o:detectmouseclick="t"/>
          <v:shadow opacity="22938f" mv:blur="38100f" offset="0,2pt"/>
          <v:textbox inset=",7.2pt,,7.2pt"/>
          <w10:wrap anchorx="page" anchory="page"/>
        </v:rect>
      </w:pict>
    </w:r>
  </w:p>
  <w:bookmarkEnd w:id="0"/>
  <w:bookmarkEnd w:id="1"/>
  <w:bookmarkEnd w:id="2"/>
  <w:bookmarkEnd w:id="3"/>
  <w:bookmarkEnd w:id="4"/>
  <w:bookmarkEnd w:id="5"/>
  <w:bookmarkEnd w:id="6"/>
  <w:bookmarkEnd w:id="7"/>
  <w:bookmarkEnd w:id="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8"/>
    <o:shapelayout v:ext="edit">
      <o:idmap v:ext="edit" data="1"/>
    </o:shapelayout>
  </w:hdrShapeDefaults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  <w:docVar w:name="ShowStaticGuides" w:val="1"/>
  </w:docVars>
  <w:rsids>
    <w:rsidRoot w:val="00636976"/>
  </w:rsids>
  <m:mathPr>
    <m:mathFont m:val="Consola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AB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9CC"/>
  </w:style>
  <w:style w:type="paragraph" w:styleId="Footer">
    <w:name w:val="footer"/>
    <w:basedOn w:val="Normal"/>
    <w:link w:val="FooterChar"/>
    <w:uiPriority w:val="99"/>
    <w:semiHidden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9CC"/>
  </w:style>
  <w:style w:type="paragraph" w:customStyle="1" w:styleId="Organization">
    <w:name w:val="Organization"/>
    <w:basedOn w:val="Normal"/>
    <w:qFormat/>
    <w:rsid w:val="00447892"/>
    <w:pPr>
      <w:spacing w:after="0"/>
      <w:jc w:val="right"/>
    </w:pPr>
    <w:rPr>
      <w:color w:val="FFFFFF" w:themeColor="background1"/>
      <w:sz w:val="36"/>
    </w:rPr>
  </w:style>
  <w:style w:type="paragraph" w:customStyle="1" w:styleId="Name">
    <w:name w:val="Name"/>
    <w:basedOn w:val="Normal"/>
    <w:qFormat/>
    <w:rsid w:val="00447892"/>
    <w:pPr>
      <w:spacing w:after="0"/>
      <w:jc w:val="right"/>
    </w:pPr>
    <w:rPr>
      <w:caps/>
      <w:color w:val="F5CDF5" w:themeColor="accent6" w:themeTint="33"/>
    </w:rPr>
  </w:style>
  <w:style w:type="paragraph" w:customStyle="1" w:styleId="ContactDetails">
    <w:name w:val="Contact Details"/>
    <w:basedOn w:val="Normal"/>
    <w:qFormat/>
    <w:rsid w:val="00447892"/>
    <w:pPr>
      <w:spacing w:after="0"/>
      <w:jc w:val="right"/>
    </w:pPr>
    <w:rPr>
      <w:color w:val="FFFFFF" w:themeColor="background1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%20iMac:Applications:Microsoft%20Office%202008:Office:Media:Templates:Business%20Cards:Light%20Business%20Card.dotx" TargetMode="External"/></Relationships>
</file>

<file path=word/theme/theme1.xml><?xml version="1.0" encoding="utf-8"?>
<a:theme xmlns:a="http://schemas.openxmlformats.org/drawingml/2006/main" name="Light-1">
  <a:themeElements>
    <a:clrScheme name="Light-1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Light-1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Light-1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Light Business Card.dotx</Template>
  <TotalTime>24</TotalTime>
  <Pages>1</Pages>
  <Words>4</Words>
  <Characters>25</Characters>
  <Application>Microsoft Macintosh Word</Application>
  <DocSecurity>0</DocSecurity>
  <Lines>1</Lines>
  <Paragraphs>1</Paragraphs>
  <ScaleCrop>false</ScaleCrop>
  <Company>School District 25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Account</dc:creator>
  <cp:keywords/>
  <cp:lastModifiedBy>Student Account</cp:lastModifiedBy>
  <cp:revision>1</cp:revision>
  <dcterms:created xsi:type="dcterms:W3CDTF">2012-09-13T19:39:00Z</dcterms:created>
  <dcterms:modified xsi:type="dcterms:W3CDTF">2012-09-13T20:03:00Z</dcterms:modified>
</cp:coreProperties>
</file>