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906A2" w:rsidRDefault="0021646B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9" type="#_x0000_t202" style="position:absolute;margin-left:75.2pt;margin-top:355.65pt;width:209.55pt;height:16.8pt;z-index:251667455;mso-wrap-edited:f;mso-position-horizontal:absolute;mso-position-horizontal-relative:page;mso-position-vertical:absolut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69" inset="0,0,0,0">
              <w:txbxContent>
                <w:p w:rsidR="0021646B" w:rsidRPr="0021646B" w:rsidRDefault="0021646B" w:rsidP="0021646B">
                  <w:pPr>
                    <w:rPr>
                      <w:color w:val="F5CDF5" w:themeColor="accent6" w:themeTint="33"/>
                    </w:rPr>
                  </w:pPr>
                  <w:proofErr w:type="gramStart"/>
                  <w:r>
                    <w:t>for</w:t>
                  </w:r>
                  <w:proofErr w:type="gramEnd"/>
                  <w:r>
                    <w:t xml:space="preserve"> president—Constitution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2" type="#_x0000_t202" style="position:absolute;margin-left:75.2pt;margin-top:211.65pt;width:209.55pt;height:16.8pt;z-index:251649023;mso-wrap-edited:f;mso-position-horizontal:absolute;mso-position-horizontal-relative:page;mso-position-vertical:absolut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2" inset="0,0,0,0">
              <w:txbxContent>
                <w:p w:rsidR="0021646B" w:rsidRDefault="0021646B" w:rsidP="0021646B">
                  <w:pPr>
                    <w:pStyle w:val="Name"/>
                    <w:jc w:val="center"/>
                  </w:pPr>
                  <w:r>
                    <w:t>for president—Constitution party</w:t>
                  </w:r>
                </w:p>
                <w:p w:rsidR="0021646B" w:rsidRPr="0021646B" w:rsidRDefault="0021646B" w:rsidP="0021646B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1" type="#_x0000_t202" style="position:absolute;margin-left:88.15pt;margin-top:68.3pt;width:203.85pt;height:16.8pt;z-index:251673599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1" inset="0,0,0,0">
              <w:txbxContent>
                <w:p w:rsidR="0021646B" w:rsidRDefault="0021646B" w:rsidP="004906A2">
                  <w:pPr>
                    <w:pStyle w:val="Name"/>
                    <w:jc w:val="center"/>
                  </w:pPr>
                  <w:r>
                    <w:t>for president—Constitution party</w:t>
                  </w:r>
                </w:p>
              </w:txbxContent>
            </v:textbox>
            <w10:wrap type="tight" anchorx="page" anchory="page"/>
          </v:shape>
        </w:pict>
      </w:r>
      <w:r w:rsidR="002429A9">
        <w:rPr>
          <w:noProof/>
        </w:rPr>
        <w:pict>
          <v:shape id="_x0000_s2052" type="#_x0000_t202" style="position:absolute;margin-left:75.2pt;margin-top:98pt;width:209.55pt;height:41.3pt;z-index:251674623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2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91" type="#_x0000_t202" style="position:absolute;margin-left:88.15pt;margin-top:673.35pt;width:209.55pt;height:41.3pt;z-index:251662335;mso-wrap-edited:f;mso-position-horizontal:absolute;mso-position-horizontal-relative:page;mso-position-vertical:absolut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1" inset="0,0,0,0">
              <w:txbxContent>
                <w:p w:rsidR="000F513A" w:rsidRDefault="000F513A" w:rsidP="000F513A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0F513A" w:rsidRPr="00F11B18" w:rsidRDefault="000F513A" w:rsidP="000F513A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0F513A" w:rsidRDefault="0021646B" w:rsidP="000F513A"/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56" type="#_x0000_t202" style="position:absolute;margin-left:339.65pt;margin-top:45.5pt;width:209.55pt;height:23pt;z-index:251677695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6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73" type="#_x0000_t202" style="position:absolute;margin-left:339.65pt;margin-top:385.35pt;width:209.55pt;height:41.3pt;z-index:25167155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3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72" type="#_x0000_t202" style="position:absolute;margin-left:339.65pt;margin-top:355.65pt;width:209.55pt;height:16.8pt;z-index:251670527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2" inset="0,0,0,0">
              <w:txbxContent>
                <w:p w:rsidR="0021646B" w:rsidRDefault="0021646B" w:rsidP="004906A2">
                  <w:pPr>
                    <w:pStyle w:val="Name"/>
                    <w:jc w:val="center"/>
                  </w:pPr>
                  <w:r>
                    <w:t>for president—Constitution</w:t>
                  </w:r>
                </w:p>
                <w:p w:rsidR="0021646B" w:rsidRDefault="0021646B" w:rsidP="004906A2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71" type="#_x0000_t202" style="position:absolute;margin-left:339.65pt;margin-top:332.85pt;width:209.55pt;height:23pt;z-index:251669503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1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70" type="#_x0000_t202" style="position:absolute;margin-left:88.15pt;margin-top:385.35pt;width:209.55pt;height:41.3pt;z-index:251668479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0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8" type="#_x0000_t202" style="position:absolute;margin-left:88.15pt;margin-top:332.85pt;width:209.55pt;height:23pt;z-index:25166643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68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94" type="#_x0000_t202" style="position:absolute;margin-left:339.65pt;margin-top:673.35pt;width:209.55pt;height:41.3pt;z-index:251665407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4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93" type="#_x0000_t202" style="position:absolute;margin-left:339.65pt;margin-top:643.65pt;width:209.55pt;height:16.8pt;z-index:251664383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3" inset="0,0,0,0">
              <w:txbxContent>
                <w:p w:rsidR="0021646B" w:rsidRDefault="000F513A" w:rsidP="004906A2">
                  <w:pPr>
                    <w:pStyle w:val="Name"/>
                  </w:pPr>
                  <w:r>
                    <w:t>for president—Constitution</w:t>
                  </w: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92" type="#_x0000_t202" style="position:absolute;margin-left:339.65pt;margin-top:620.85pt;width:209.55pt;height:23pt;z-index:251663359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2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90" type="#_x0000_t202" style="position:absolute;margin-left:88.15pt;margin-top:643.65pt;width:209.55pt;height:16.8pt;z-index:251661311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0" inset="0,0,0,0">
              <w:txbxContent>
                <w:p w:rsidR="0021646B" w:rsidRDefault="000F513A" w:rsidP="004906A2">
                  <w:pPr>
                    <w:pStyle w:val="Name"/>
                    <w:jc w:val="center"/>
                  </w:pPr>
                  <w:r>
                    <w:t>for president—Constitution</w:t>
                  </w:r>
                </w:p>
                <w:p w:rsidR="0021646B" w:rsidRDefault="0021646B" w:rsidP="004906A2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9" type="#_x0000_t202" style="position:absolute;margin-left:88.15pt;margin-top:620.85pt;width:209.55pt;height:23pt;z-index:251660287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89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7" type="#_x0000_t202" style="position:absolute;margin-left:339.65pt;margin-top:529.35pt;width:209.55pt;height:41.3pt;z-index:251659263;mso-wrap-edited:f;mso-position-horizontal-relative:page;mso-position-vertical-relative:page" wrapcoords="0 0 21600 0 21600 21600 0 21600 0 0" o:regroupid="3" filled="f" stroked="f">
            <v:fill o:detectmouseclick="t"/>
            <v:stroke o:forcedash="t"/>
            <v:shadow on="t" opacity="52429f" mv:blur="12700f" offset="0,1pt"/>
            <v:textbox style="mso-next-textbox:#_x0000_s2087" inset="0,0,0,0">
              <w:txbxContent>
                <w:p w:rsidR="0021646B" w:rsidRPr="00A0690D" w:rsidRDefault="0021646B" w:rsidP="004906A2">
                  <w:pPr>
                    <w:pStyle w:val="ContactDetails"/>
                  </w:pPr>
                  <w:r>
                    <w:t>[e-mail]</w:t>
                  </w:r>
                </w:p>
                <w:p w:rsidR="0021646B" w:rsidRPr="00A0690D" w:rsidRDefault="0021646B" w:rsidP="004906A2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t: </w:t>
                  </w:r>
                  <w:r w:rsidRPr="00A0690D">
                    <w:t>0012345678-0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F: </w:t>
                  </w:r>
                  <w:r w:rsidRPr="00A0690D">
                    <w:t>0012345678-1</w:t>
                  </w: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6" type="#_x0000_t202" style="position:absolute;margin-left:339.65pt;margin-top:499.65pt;width:209.55pt;height:16.8pt;z-index:251658239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6" inset="0,0,0,0">
              <w:txbxContent>
                <w:p w:rsidR="0021646B" w:rsidRDefault="000F513A" w:rsidP="004906A2">
                  <w:pPr>
                    <w:pStyle w:val="Name"/>
                    <w:jc w:val="center"/>
                  </w:pPr>
                  <w:r>
                    <w:t>for president—Constitution</w:t>
                  </w:r>
                </w:p>
                <w:p w:rsidR="0021646B" w:rsidRDefault="0021646B" w:rsidP="004906A2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5" type="#_x0000_t202" style="position:absolute;margin-left:339.65pt;margin-top:476.85pt;width:209.55pt;height:23pt;z-index:251657215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5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4" type="#_x0000_t202" style="position:absolute;margin-left:88.15pt;margin-top:529.35pt;width:209.55pt;height:41.3pt;z-index:251656191;mso-wrap-edited:f;mso-position-horizontal-relative:page;mso-position-vertical-relative:page" wrapcoords="0 0 21600 0 21600 21600 0 21600 0 0" o:regroupid="3" filled="f" stroked="f">
            <v:fill o:detectmouseclick="t"/>
            <v:stroke o:forcedash="t"/>
            <v:shadow on="t" opacity="52429f" mv:blur="12700f" offset="0,1pt"/>
            <v:textbox style="mso-next-textbox:#_x0000_s2084" inset="0,0,0,0">
              <w:txbxContent>
                <w:p w:rsidR="0021646B" w:rsidRPr="00A0690D" w:rsidRDefault="0021646B" w:rsidP="004906A2">
                  <w:pPr>
                    <w:pStyle w:val="ContactDetails"/>
                  </w:pPr>
                  <w:r>
                    <w:t>[e-mail]</w:t>
                  </w:r>
                </w:p>
                <w:p w:rsidR="0021646B" w:rsidRPr="00A0690D" w:rsidRDefault="0021646B" w:rsidP="004906A2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t: </w:t>
                  </w:r>
                  <w:r w:rsidRPr="00A0690D">
                    <w:t>0012345678-0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F: </w:t>
                  </w:r>
                  <w:r w:rsidRPr="00A0690D">
                    <w:t>0012345678-1</w:t>
                  </w: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3" type="#_x0000_t202" style="position:absolute;margin-left:88.15pt;margin-top:499.65pt;width:209.55pt;height:16.8pt;z-index:251655167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3" inset="0,0,0,0">
              <w:txbxContent>
                <w:p w:rsidR="0021646B" w:rsidRDefault="000F513A" w:rsidP="004906A2">
                  <w:pPr>
                    <w:pStyle w:val="Name"/>
                  </w:pPr>
                  <w:r>
                    <w:t>for president—Constitution</w:t>
                  </w: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82" type="#_x0000_t202" style="position:absolute;margin-left:88.15pt;margin-top:476.85pt;width:209.55pt;height:23pt;z-index:251654143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2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6" type="#_x0000_t202" style="position:absolute;margin-left:339.65pt;margin-top:241.35pt;width:209.55pt;height:41.3pt;z-index:251653119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6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5" type="#_x0000_t202" style="position:absolute;margin-left:339.65pt;margin-top:211.65pt;width:209.55pt;height:16.8pt;z-index:251652095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5" inset="0,0,0,0">
              <w:txbxContent>
                <w:p w:rsidR="0021646B" w:rsidRDefault="0021646B" w:rsidP="0021646B">
                  <w:pPr>
                    <w:pStyle w:val="Name"/>
                    <w:jc w:val="center"/>
                  </w:pPr>
                  <w:r>
                    <w:t>for president—Constitution party</w:t>
                  </w:r>
                </w:p>
                <w:p w:rsidR="0021646B" w:rsidRPr="0021646B" w:rsidRDefault="0021646B" w:rsidP="0021646B"/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4" type="#_x0000_t202" style="position:absolute;margin-left:339.65pt;margin-top:188.85pt;width:209.55pt;height:23pt;z-index:251651071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4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3" type="#_x0000_t202" style="position:absolute;margin-left:88.15pt;margin-top:241.35pt;width:209.55pt;height:41.3pt;z-index:251650047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3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F11B18" w:rsidRDefault="0021646B" w:rsidP="004906A2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61" type="#_x0000_t202" style="position:absolute;margin-left:88.15pt;margin-top:188.85pt;width:209.55pt;height:23pt;z-index:251647999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1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  <w:p w:rsidR="0021646B" w:rsidRDefault="0021646B" w:rsidP="004906A2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58" type="#_x0000_t202" style="position:absolute;margin-left:339.65pt;margin-top:98pt;width:209.55pt;height:41.3pt;z-index:251678719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8" inset="0,0,0,0">
              <w:txbxContent>
                <w:p w:rsidR="0021646B" w:rsidRDefault="0021646B" w:rsidP="004906A2">
                  <w:pPr>
                    <w:pStyle w:val="ContactDetails"/>
                    <w:jc w:val="center"/>
                  </w:pPr>
                  <w:r>
                    <w:t>We will give you the absolute BEST in:</w:t>
                  </w:r>
                </w:p>
                <w:p w:rsidR="0021646B" w:rsidRPr="00F11B18" w:rsidRDefault="0021646B" w:rsidP="004906A2">
                  <w:pPr>
                    <w:pStyle w:val="ContactDetails"/>
                    <w:jc w:val="center"/>
                  </w:pPr>
                  <w:r>
                    <w:t xml:space="preserve">Economy, Education, </w:t>
                  </w:r>
                  <w:proofErr w:type="gramStart"/>
                  <w:r>
                    <w:t>and  a</w:t>
                  </w:r>
                  <w:proofErr w:type="gramEnd"/>
                  <w:r>
                    <w:t xml:space="preserve"> Better Nation!</w:t>
                  </w:r>
                </w:p>
                <w:p w:rsidR="0021646B" w:rsidRPr="004906A2" w:rsidRDefault="0021646B" w:rsidP="004906A2"/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57" type="#_x0000_t202" style="position:absolute;margin-left:339.65pt;margin-top:68.3pt;width:209.55pt;height:16.8pt;z-index:251679743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7" inset="0,0,0,0">
              <w:txbxContent>
                <w:p w:rsidR="0021646B" w:rsidRDefault="0021646B" w:rsidP="0021646B">
                  <w:pPr>
                    <w:pStyle w:val="Name"/>
                    <w:jc w:val="center"/>
                  </w:pPr>
                  <w:r>
                    <w:t>for president—Constitution party</w:t>
                  </w:r>
                </w:p>
                <w:p w:rsidR="0021646B" w:rsidRPr="0021646B" w:rsidRDefault="0021646B" w:rsidP="0021646B"/>
              </w:txbxContent>
            </v:textbox>
            <w10:wrap type="tight" anchorx="page" anchory="page"/>
          </v:shape>
        </w:pict>
      </w:r>
      <w:r w:rsidR="004906A2">
        <w:rPr>
          <w:noProof/>
        </w:rPr>
        <w:pict>
          <v:shape id="_x0000_s2050" type="#_x0000_t202" style="position:absolute;margin-left:88.15pt;margin-top:45.5pt;width:209.55pt;height:23pt;z-index:251672575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0" inset="0,0,0,0">
              <w:txbxContent>
                <w:p w:rsidR="0021646B" w:rsidRDefault="0021646B" w:rsidP="004906A2">
                  <w:pPr>
                    <w:pStyle w:val="Organization"/>
                    <w:jc w:val="center"/>
                  </w:pPr>
                  <w:r>
                    <w:t>Vote For Joey D</w:t>
                  </w:r>
                  <w:proofErr w:type="gramStart"/>
                  <w:r>
                    <w:t>. !</w:t>
                  </w:r>
                  <w:proofErr w:type="gramEnd"/>
                  <w:r>
                    <w:t xml:space="preserve">        </w:t>
                  </w:r>
                </w:p>
              </w:txbxContent>
            </v:textbox>
            <w10:wrap type="tight" anchorx="page" anchory="page"/>
          </v:shape>
        </w:pict>
      </w:r>
    </w:p>
    <w:sectPr w:rsidR="004906A2" w:rsidSect="004906A2">
      <w:headerReference w:type="default" r:id="rId4"/>
      <w:footerReference w:type="default" r:id="rId5"/>
      <w:pgSz w:w="12240" w:h="15840"/>
      <w:pgMar w:top="720" w:right="1080" w:bottom="72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46B" w:rsidRDefault="0021646B">
    <w:pPr>
      <w:pStyle w:val="Footer"/>
    </w:pPr>
    <w:r>
      <w:rPr>
        <w:noProof/>
      </w:rPr>
      <w:drawing>
        <wp:anchor distT="0" distB="0" distL="114300" distR="114300" simplePos="0" relativeHeight="251678719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5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1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4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79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0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46B" w:rsidRDefault="0021646B">
    <w:pPr>
      <w:pStyle w:val="Header"/>
    </w:pPr>
    <w:bookmarkStart w:id="0" w:name="_MacBuGuideStaticData_720H"/>
    <w:bookmarkStart w:id="1" w:name="_MacBuGuideStaticData_11160V"/>
    <w:bookmarkStart w:id="2" w:name="_MacBuGuideStaticData_1080V"/>
    <w:bookmarkStart w:id="3" w:name="_MacBuGuideStaticData_6120V"/>
    <w:bookmarkStart w:id="4" w:name="_MacBuGuideStaticData_3600H"/>
    <w:bookmarkStart w:id="5" w:name="_MacBuGuideStaticData_6480H"/>
    <w:bookmarkStart w:id="6" w:name="_MacBuGuideStaticData_9360H"/>
    <w:bookmarkStart w:id="7" w:name="_MacBuGuideStaticData_12240H"/>
    <w:bookmarkStart w:id="8" w:name="_MacBuGuideStaticData_15120H"/>
    <w:r>
      <w:rPr>
        <w:noProof/>
      </w:rPr>
      <w:drawing>
        <wp:anchor distT="0" distB="0" distL="114300" distR="114300" simplePos="0" relativeHeight="251672575" behindDoc="0" locked="0" layoutInCell="1" allowOverlap="1">
          <wp:simplePos x="0" y="0"/>
          <wp:positionH relativeFrom="page">
            <wp:posOffset>3887951</wp:posOffset>
          </wp:positionH>
          <wp:positionV relativeFrom="page">
            <wp:posOffset>2286000</wp:posOffset>
          </wp:positionV>
          <wp:extent cx="3206531" cy="1828800"/>
          <wp:effectExtent l="25400" t="0" r="0" b="0"/>
          <wp:wrapNone/>
          <wp:docPr id="22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653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3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23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1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19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3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2286000</wp:posOffset>
          </wp:positionV>
          <wp:extent cx="3200400" cy="1828800"/>
          <wp:effectExtent l="25400" t="0" r="0" b="0"/>
          <wp:wrapNone/>
          <wp:docPr id="18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457200</wp:posOffset>
          </wp:positionV>
          <wp:extent cx="3200400" cy="1828800"/>
          <wp:effectExtent l="25400" t="0" r="0" b="0"/>
          <wp:wrapNone/>
          <wp:docPr id="17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3203391" cy="1828800"/>
          <wp:effectExtent l="25400" t="0" r="0" b="0"/>
          <wp:wrapNone/>
          <wp:docPr id="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339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1025" style="position:absolute;margin-left:54pt;margin-top:36pt;width:7in;height:10in;z-index:251658239;mso-wrap-edited:f;mso-position-horizontal-relative:page;mso-position-vertical-relative:page" wrapcoords="-69 -128 -69 21471 21669 21471 21669 -128 -69 -128" fillcolor="#073779 [3204]" stroked="f" strokecolor="#4a7ebb" strokeweight="1.5pt">
          <v:fill o:detectmouseclick="t"/>
          <v:shadow opacity="22938f" mv:blur="38100f" offset="0,2pt"/>
          <v:textbox inset=",7.2pt,,7.2pt"/>
          <w10:wrap anchorx="page" anchory="page"/>
        </v:rect>
      </w:pict>
    </w:r>
  </w:p>
  <w:bookmarkEnd w:id="0"/>
  <w:bookmarkEnd w:id="1"/>
  <w:bookmarkEnd w:id="2"/>
  <w:bookmarkEnd w:id="3"/>
  <w:bookmarkEnd w:id="4"/>
  <w:bookmarkEnd w:id="5"/>
  <w:bookmarkEnd w:id="6"/>
  <w:bookmarkEnd w:id="7"/>
  <w:bookmarkEnd w:id="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4906A2"/>
    <w:rsid w:val="000F513A"/>
    <w:rsid w:val="0021646B"/>
    <w:rsid w:val="002429A9"/>
    <w:rsid w:val="004906A2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B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9CC"/>
  </w:style>
  <w:style w:type="paragraph" w:styleId="Footer">
    <w:name w:val="footer"/>
    <w:basedOn w:val="Normal"/>
    <w:link w:val="Foot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iMac:Applications:Microsoft%20Office%202008:Office:Media:Templates:Business%20Cards:Light%20Business%20Card.dotx" TargetMode="External"/></Relationships>
</file>

<file path=word/theme/theme1.xml><?xml version="1.0" encoding="utf-8"?>
<a:theme xmlns:a="http://schemas.openxmlformats.org/drawingml/2006/main" name="Light-1">
  <a:themeElements>
    <a:clrScheme name="Light-1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Light-1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Light-1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Light Business Card.dotx</Template>
  <TotalTime>29</TotalTime>
  <Pages>1</Pages>
  <Words>4</Words>
  <Characters>25</Characters>
  <Application>Microsoft Macintosh Word</Application>
  <DocSecurity>0</DocSecurity>
  <Lines>1</Lines>
  <Paragraphs>1</Paragraphs>
  <ScaleCrop>false</ScaleCrop>
  <Company>School District 25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Account</dc:creator>
  <cp:keywords/>
  <cp:lastModifiedBy>Student Account</cp:lastModifiedBy>
  <cp:revision>2</cp:revision>
  <dcterms:created xsi:type="dcterms:W3CDTF">2012-09-13T19:39:00Z</dcterms:created>
  <dcterms:modified xsi:type="dcterms:W3CDTF">2012-09-13T20:10:00Z</dcterms:modified>
</cp:coreProperties>
</file>