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50F5E" w:rsidRDefault="0075586A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2" type="#_x0000_t202" style="position:absolute;margin-left:88.15pt;margin-top:98.1pt;width:209.55pt;height:41.3pt;z-index:251643903;mso-wrap-edited:f;mso-position-horizontal:absolute;mso-position-horizontal-relative:page;mso-position-vertical:absolut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2" inset="0,0,0,0">
              <w:txbxContent>
                <w:p w:rsidR="0075586A" w:rsidRPr="00F11B18" w:rsidRDefault="0075586A" w:rsidP="00450F5E">
                  <w:pPr>
                    <w:pStyle w:val="ContactDetails"/>
                  </w:pPr>
                  <w:r>
                    <w:t xml:space="preserve">Libertarian Party </w:t>
                  </w:r>
                  <w:proofErr w:type="gramStart"/>
                  <w:r>
                    <w:t>Daniel  K</w:t>
                  </w:r>
                  <w:proofErr w:type="gramEnd"/>
                  <w:r>
                    <w:t>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6" type="#_x0000_t202" style="position:absolute;margin-left:339.65pt;margin-top:241.35pt;width:209.55pt;height:41.3pt;z-index:251653119;mso-wrap-edited:f;mso-position-horizontal:absolute;mso-position-horizontal-relative:page;mso-position-vertical:absolut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6" inset="0,0,0,0">
              <w:txbxContent>
                <w:p w:rsidR="0075586A" w:rsidRPr="00F11B18" w:rsidRDefault="0075586A" w:rsidP="00450F5E">
                  <w:pPr>
                    <w:pStyle w:val="ContactDetails"/>
                  </w:pPr>
                  <w:r>
                    <w:t>Libertarian time is know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64" type="#_x0000_t202" style="position:absolute;margin-left:363pt;margin-top:188.85pt;width:209.55pt;height:23pt;z-index:251651071;mso-wrap-edited:f;mso-position-horizontal:absolute;mso-position-horizontal-relative:page;mso-position-vertical:absolut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4" inset="0,0,0,0">
              <w:txbxContent>
                <w:p w:rsidR="0075586A" w:rsidRDefault="0075586A" w:rsidP="0075586A">
                  <w:pPr>
                    <w:pStyle w:val="Organization"/>
                    <w:jc w:val="center"/>
                  </w:pPr>
                  <w:r>
                    <w:t>Daniel K.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81791" behindDoc="0" locked="0" layoutInCell="1" allowOverlap="1">
            <wp:simplePos x="0" y="0"/>
            <wp:positionH relativeFrom="page">
              <wp:posOffset>3886200</wp:posOffset>
            </wp:positionH>
            <wp:positionV relativeFrom="page">
              <wp:posOffset>7785100</wp:posOffset>
            </wp:positionV>
            <wp:extent cx="1371600" cy="1028700"/>
            <wp:effectExtent l="25400" t="0" r="0" b="0"/>
            <wp:wrapTight wrapText="bothSides">
              <wp:wrapPolygon edited="0">
                <wp:start x="-400" y="0"/>
                <wp:lineTo x="-400" y="21333"/>
                <wp:lineTo x="21600" y="21333"/>
                <wp:lineTo x="21600" y="0"/>
                <wp:lineTo x="-400" y="0"/>
              </wp:wrapPolygon>
            </wp:wrapTight>
            <wp:docPr id="3" name="Picture 54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39" behindDoc="0" locked="0" layoutInCell="1" allowOverlap="1">
            <wp:simplePos x="0" y="0"/>
            <wp:positionH relativeFrom="page">
              <wp:posOffset>3921125</wp:posOffset>
            </wp:positionH>
            <wp:positionV relativeFrom="page">
              <wp:posOffset>5956300</wp:posOffset>
            </wp:positionV>
            <wp:extent cx="1371600" cy="1028700"/>
            <wp:effectExtent l="25400" t="0" r="0" b="0"/>
            <wp:wrapTight wrapText="bothSides">
              <wp:wrapPolygon edited="0">
                <wp:start x="-400" y="0"/>
                <wp:lineTo x="-400" y="21333"/>
                <wp:lineTo x="21600" y="21333"/>
                <wp:lineTo x="21600" y="0"/>
                <wp:lineTo x="-400" y="0"/>
              </wp:wrapPolygon>
            </wp:wrapTight>
            <wp:docPr id="4" name="Picture 54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7" behindDoc="0" locked="0" layoutInCell="1" allowOverlap="1">
            <wp:simplePos x="0" y="0"/>
            <wp:positionH relativeFrom="page">
              <wp:posOffset>3908425</wp:posOffset>
            </wp:positionH>
            <wp:positionV relativeFrom="page">
              <wp:posOffset>4105275</wp:posOffset>
            </wp:positionV>
            <wp:extent cx="1371600" cy="1028700"/>
            <wp:effectExtent l="25400" t="0" r="0" b="0"/>
            <wp:wrapTight wrapText="bothSides">
              <wp:wrapPolygon edited="0">
                <wp:start x="-400" y="0"/>
                <wp:lineTo x="-400" y="21333"/>
                <wp:lineTo x="21600" y="21333"/>
                <wp:lineTo x="21600" y="0"/>
                <wp:lineTo x="-400" y="0"/>
              </wp:wrapPolygon>
            </wp:wrapTight>
            <wp:docPr id="5" name="Picture 54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5" behindDoc="0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2322195</wp:posOffset>
            </wp:positionV>
            <wp:extent cx="1371600" cy="1028700"/>
            <wp:effectExtent l="25400" t="0" r="0" b="0"/>
            <wp:wrapTight wrapText="bothSides">
              <wp:wrapPolygon edited="0">
                <wp:start x="-400" y="0"/>
                <wp:lineTo x="-400" y="21333"/>
                <wp:lineTo x="21600" y="21333"/>
                <wp:lineTo x="21600" y="0"/>
                <wp:lineTo x="-400" y="0"/>
              </wp:wrapPolygon>
            </wp:wrapTight>
            <wp:docPr id="6" name="Picture 54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58" type="#_x0000_t202" style="position:absolute;margin-left:349.2pt;margin-top:108pt;width:209.55pt;height:41.3pt;z-index:251646975;mso-wrap-edited:f;mso-position-horizontal:absolute;mso-position-horizontal-relative:page;mso-position-vertical:absolut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8" inset="0,0,0,0">
              <w:txbxContent>
                <w:p w:rsidR="0075586A" w:rsidRPr="00F11B18" w:rsidRDefault="0075586A" w:rsidP="00450F5E">
                  <w:pPr>
                    <w:pStyle w:val="ContactDetails"/>
                  </w:pPr>
                  <w:r>
                    <w:t xml:space="preserve">Libertarian </w:t>
                  </w:r>
                  <w:proofErr w:type="gramStart"/>
                  <w:r>
                    <w:t>The</w:t>
                  </w:r>
                  <w:proofErr w:type="gramEnd"/>
                  <w:r>
                    <w:t xml:space="preserve"> time is now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72575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495300</wp:posOffset>
            </wp:positionV>
            <wp:extent cx="1344930" cy="1007110"/>
            <wp:effectExtent l="25400" t="0" r="1270" b="0"/>
            <wp:wrapTight wrapText="bothSides">
              <wp:wrapPolygon edited="0">
                <wp:start x="-408" y="0"/>
                <wp:lineTo x="-408" y="21246"/>
                <wp:lineTo x="21620" y="21246"/>
                <wp:lineTo x="21620" y="0"/>
                <wp:lineTo x="-408" y="0"/>
              </wp:wrapPolygon>
            </wp:wrapTight>
            <wp:docPr id="50" name="Picture 50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3" behindDoc="0" locked="0" layoutInCell="1" allowOverlap="1">
            <wp:simplePos x="0" y="0"/>
            <wp:positionH relativeFrom="page">
              <wp:posOffset>3876675</wp:posOffset>
            </wp:positionH>
            <wp:positionV relativeFrom="page">
              <wp:posOffset>478155</wp:posOffset>
            </wp:positionV>
            <wp:extent cx="1371600" cy="1028700"/>
            <wp:effectExtent l="25400" t="0" r="0" b="0"/>
            <wp:wrapTight wrapText="bothSides">
              <wp:wrapPolygon edited="0">
                <wp:start x="-400" y="0"/>
                <wp:lineTo x="-400" y="21333"/>
                <wp:lineTo x="21600" y="21333"/>
                <wp:lineTo x="21600" y="0"/>
                <wp:lineTo x="-400" y="0"/>
              </wp:wrapPolygon>
            </wp:wrapTight>
            <wp:docPr id="54" name="Picture 54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19" behindDoc="0" locked="0" layoutInCell="1" allowOverlap="1">
            <wp:simplePos x="0" y="0"/>
            <wp:positionH relativeFrom="page">
              <wp:posOffset>659130</wp:posOffset>
            </wp:positionH>
            <wp:positionV relativeFrom="page">
              <wp:posOffset>7849235</wp:posOffset>
            </wp:positionV>
            <wp:extent cx="1433195" cy="1075055"/>
            <wp:effectExtent l="25400" t="0" r="0" b="0"/>
            <wp:wrapTight wrapText="bothSides">
              <wp:wrapPolygon edited="0">
                <wp:start x="-383" y="0"/>
                <wp:lineTo x="-383" y="21434"/>
                <wp:lineTo x="21437" y="21434"/>
                <wp:lineTo x="21437" y="0"/>
                <wp:lineTo x="-383" y="0"/>
              </wp:wrapPolygon>
            </wp:wrapTight>
            <wp:docPr id="53" name="Picture 53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84" type="#_x0000_t202" style="position:absolute;margin-left:88.15pt;margin-top:526.1pt;width:209.55pt;height:41.3pt;z-index:251656191;mso-wrap-edited:f;mso-position-horizontal:absolute;mso-position-horizontal-relative:page;mso-position-vertical:absolut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4" inset="0,0,0,0">
              <w:txbxContent>
                <w:p w:rsidR="0075586A" w:rsidRPr="00F11B18" w:rsidRDefault="0075586A" w:rsidP="00450F5E">
                  <w:pPr>
                    <w:pStyle w:val="ContactDetails"/>
                  </w:pPr>
                  <w:r>
                    <w:t xml:space="preserve">Libertarian </w:t>
                  </w:r>
                  <w:proofErr w:type="gramStart"/>
                  <w:r>
                    <w:t>The</w:t>
                  </w:r>
                  <w:proofErr w:type="gramEnd"/>
                  <w:r>
                    <w:t xml:space="preserve"> time is now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2070" type="#_x0000_t202" style="position:absolute;margin-left:88.15pt;margin-top:385.35pt;width:209.55pt;height:41.3pt;z-index:251668479;mso-wrap-edited:f;mso-position-horizontal:absolute;mso-position-horizontal-relative:page;mso-position-vertical:absolut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0" inset="0,0,0,0">
              <w:txbxContent>
                <w:p w:rsidR="0075586A" w:rsidRPr="00F11B18" w:rsidRDefault="0075586A" w:rsidP="00450F5E">
                  <w:pPr>
                    <w:pStyle w:val="ContactDetails"/>
                  </w:pPr>
                  <w:r>
                    <w:t xml:space="preserve">Libertarian </w:t>
                  </w:r>
                  <w:proofErr w:type="gramStart"/>
                  <w:r>
                    <w:t>The</w:t>
                  </w:r>
                  <w:proofErr w:type="gramEnd"/>
                  <w:r>
                    <w:t xml:space="preserve"> time is Now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drawing>
          <wp:anchor distT="0" distB="0" distL="114300" distR="114300" simplePos="0" relativeHeight="251675647" behindDoc="0" locked="0" layoutInCell="1" allowOverlap="1">
            <wp:simplePos x="0" y="0"/>
            <wp:positionH relativeFrom="page">
              <wp:posOffset>696595</wp:posOffset>
            </wp:positionH>
            <wp:positionV relativeFrom="page">
              <wp:posOffset>2298700</wp:posOffset>
            </wp:positionV>
            <wp:extent cx="1358900" cy="1017270"/>
            <wp:effectExtent l="25400" t="0" r="0" b="0"/>
            <wp:wrapTight wrapText="bothSides">
              <wp:wrapPolygon edited="0">
                <wp:start x="-404" y="0"/>
                <wp:lineTo x="-404" y="21034"/>
                <wp:lineTo x="21398" y="21034"/>
                <wp:lineTo x="21398" y="0"/>
                <wp:lineTo x="-404" y="0"/>
              </wp:wrapPolygon>
            </wp:wrapTight>
            <wp:docPr id="2" name="Picture 50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5E">
        <w:rPr>
          <w:noProof/>
        </w:rPr>
        <w:drawing>
          <wp:anchor distT="0" distB="0" distL="114300" distR="114300" simplePos="0" relativeHeight="251676671" behindDoc="0" locked="0" layoutInCell="1" allowOverlap="1">
            <wp:simplePos x="0" y="0"/>
            <wp:positionH relativeFrom="page">
              <wp:posOffset>688975</wp:posOffset>
            </wp:positionH>
            <wp:positionV relativeFrom="page">
              <wp:posOffset>4140200</wp:posOffset>
            </wp:positionV>
            <wp:extent cx="1358900" cy="1014730"/>
            <wp:effectExtent l="25400" t="0" r="0" b="0"/>
            <wp:wrapTight wrapText="bothSides">
              <wp:wrapPolygon edited="0">
                <wp:start x="-404" y="0"/>
                <wp:lineTo x="-404" y="21086"/>
                <wp:lineTo x="21398" y="21086"/>
                <wp:lineTo x="21398" y="0"/>
                <wp:lineTo x="-404" y="0"/>
              </wp:wrapPolygon>
            </wp:wrapTight>
            <wp:docPr id="51" name="Picture 51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5E">
        <w:rPr>
          <w:noProof/>
        </w:rPr>
        <w:drawing>
          <wp:anchor distT="0" distB="0" distL="114300" distR="114300" simplePos="0" relativeHeight="251677695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5969635</wp:posOffset>
            </wp:positionV>
            <wp:extent cx="1294765" cy="965200"/>
            <wp:effectExtent l="25400" t="0" r="635" b="0"/>
            <wp:wrapTight wrapText="bothSides">
              <wp:wrapPolygon edited="0">
                <wp:start x="-424" y="0"/>
                <wp:lineTo x="-424" y="21032"/>
                <wp:lineTo x="21611" y="21032"/>
                <wp:lineTo x="21611" y="0"/>
                <wp:lineTo x="-424" y="0"/>
              </wp:wrapPolygon>
            </wp:wrapTight>
            <wp:docPr id="52" name="Picture 52" descr="Macintosh HD:Users:student:Desktop: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intosh HD:Users:student:Desktop:IMG_3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5E">
        <w:rPr>
          <w:noProof/>
        </w:rPr>
        <w:pict>
          <v:shape id="_x0000_s2061" type="#_x0000_t202" style="position:absolute;margin-left:96.45pt;margin-top:200.35pt;width:209.55pt;height:23pt;z-index:251647999;mso-wrap-edited:f;mso-position-horizontal:absolute;mso-position-horizontal-relative:page;mso-position-vertical:absolut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1" inset="0,0,0,0">
              <w:txbxContent>
                <w:p w:rsidR="0075586A" w:rsidRDefault="0075586A" w:rsidP="00450F5E">
                  <w:pPr>
                    <w:pStyle w:val="Organization"/>
                  </w:pPr>
                  <w:r>
                    <w:t>Daniel K.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56" type="#_x0000_t202" style="position:absolute;margin-left:339.65pt;margin-top:43.25pt;width:209.55pt;height:23pt;z-index:251644927;mso-wrap-edited:f;mso-position-horizontal:absolute;mso-position-horizontal-relative:page;mso-position-vertical:absolut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6" inset="0,0,0,0">
              <w:txbxContent>
                <w:p w:rsidR="0075586A" w:rsidRDefault="0075586A" w:rsidP="00450F5E">
                  <w:pPr>
                    <w:pStyle w:val="Organization"/>
                  </w:pP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73" type="#_x0000_t202" style="position:absolute;margin-left:339.65pt;margin-top:385.35pt;width:209.55pt;height:41.3pt;z-index:251671551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3" inset="0,0,0,0">
              <w:txbxContent>
                <w:p w:rsidR="0075586A" w:rsidRPr="00F11B18" w:rsidRDefault="0075586A" w:rsidP="00450F5E">
                  <w:pPr>
                    <w:pStyle w:val="ContactDetails"/>
                  </w:pPr>
                  <w:r>
                    <w:t>Libertarian time is know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71" type="#_x0000_t202" style="position:absolute;margin-left:339.65pt;margin-top:332.85pt;width:209.55pt;height:23pt;z-index:251669503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1" inset="0,0,0,0">
              <w:txbxContent>
                <w:p w:rsidR="0075586A" w:rsidRDefault="0075586A" w:rsidP="00450F5E">
                  <w:pPr>
                    <w:pStyle w:val="Organization"/>
                  </w:pPr>
                  <w:r>
                    <w:t>Daniel K.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68" type="#_x0000_t202" style="position:absolute;margin-left:88.15pt;margin-top:332.85pt;width:209.55pt;height:23pt;z-index:251666431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68" inset="0,0,0,0">
              <w:txbxContent>
                <w:p w:rsidR="0075586A" w:rsidRDefault="0075586A" w:rsidP="00450F5E">
                  <w:pPr>
                    <w:pStyle w:val="Organization"/>
                  </w:pPr>
                  <w:r>
                    <w:t>Daniel K</w:t>
                  </w:r>
                  <w:proofErr w:type="gramStart"/>
                  <w:r>
                    <w:t>..</w:t>
                  </w:r>
                  <w:proofErr w:type="gramEnd"/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94" type="#_x0000_t202" style="position:absolute;margin-left:339.65pt;margin-top:673.35pt;width:209.55pt;height:41.3pt;z-index:251665407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4" inset="0,0,0,0">
              <w:txbxContent>
                <w:p w:rsidR="0075586A" w:rsidRPr="00F11B18" w:rsidRDefault="0075586A" w:rsidP="00450F5E">
                  <w:pPr>
                    <w:pStyle w:val="ContactDetails"/>
                  </w:pPr>
                  <w:r>
                    <w:t xml:space="preserve">Daniel K is </w:t>
                  </w:r>
                  <w:proofErr w:type="gramStart"/>
                  <w:r>
                    <w:t>know</w:t>
                  </w:r>
                  <w:proofErr w:type="gramEnd"/>
                  <w:r>
                    <w:t>.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93" type="#_x0000_t202" style="position:absolute;margin-left:339.65pt;margin-top:643.65pt;width:209.55pt;height:16.8pt;z-index:251664383;mso-wrap-edited:f;mso-position-horizontal-relative:page;mso-position-vertical-relative:page" wrapcoords="0 0 21600 0 21600 21600 0 21600 0 0" o:regroupid="4" filled="f" stroked="f">
            <v:fill o:detectmouseclick="t"/>
            <v:stroke o:forcedash="t"/>
            <v:shadow on="t" opacity="52429f" mv:blur="12700f" offset="0,1pt"/>
            <v:textbox style="mso-next-textbox:#_x0000_s2093" inset="0,0,0,0">
              <w:txbxContent>
                <w:p w:rsidR="0075586A" w:rsidRDefault="0075586A" w:rsidP="00450F5E">
                  <w:pPr>
                    <w:pStyle w:val="Name"/>
                  </w:pPr>
                  <w:r w:rsidRPr="000F1859">
                    <w:t>Dolor sit amet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92" type="#_x0000_t202" style="position:absolute;margin-left:339.65pt;margin-top:620.85pt;width:209.55pt;height:23pt;z-index:251663359;mso-wrap-edited:f;mso-position-horizontal-relative:page;mso-position-vertical-relative:page" wrapcoords="0 0 21600 0 21600 21600 0 21600 0 0" o:regroupid="4" filled="f" stroked="f">
            <v:fill o:detectmouseclick="t"/>
            <v:stroke o:forcedash="t"/>
            <v:shadow on="t" opacity="52429f" mv:blur="12700f" offset="0,1pt"/>
            <v:textbox style="mso-next-textbox:#_x0000_s2092" inset="0,0,0,0">
              <w:txbxContent>
                <w:p w:rsidR="0075586A" w:rsidRDefault="0075586A" w:rsidP="00450F5E">
                  <w:pPr>
                    <w:pStyle w:val="Organization"/>
                  </w:pPr>
                  <w:r>
                    <w:t>Lorem Ipsum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91" type="#_x0000_t202" style="position:absolute;margin-left:88.15pt;margin-top:673.35pt;width:209.55pt;height:41.3pt;z-index:251662335;mso-wrap-edited:f;mso-position-horizontal-relative:page;mso-position-vertical-relative:page" wrapcoords="0 0 21600 0 21600 21600 0 21600 0 0" o:regroupid="4" filled="f" stroked="f">
            <v:fill o:detectmouseclick="t"/>
            <v:stroke o:forcedash="t"/>
            <v:shadow on="t" opacity="52429f" mv:blur="12700f" offset="0,1pt"/>
            <v:textbox style="mso-next-textbox:#_x0000_s2091" inset="0,0,0,0">
              <w:txbxContent>
                <w:p w:rsidR="0075586A" w:rsidRPr="00A0690D" w:rsidRDefault="0075586A" w:rsidP="00450F5E">
                  <w:pPr>
                    <w:pStyle w:val="ContactDetails"/>
                  </w:pPr>
                  <w:r>
                    <w:t>[e-mail]</w:t>
                  </w:r>
                </w:p>
                <w:p w:rsidR="0075586A" w:rsidRPr="00A0690D" w:rsidRDefault="0075586A" w:rsidP="00450F5E">
                  <w:pPr>
                    <w:pStyle w:val="ContactDetails"/>
                  </w:pPr>
                  <w:r w:rsidRPr="00A0690D">
                    <w:rPr>
                      <w:caps/>
                      <w:color w:val="F5CDF5" w:themeColor="accent6" w:themeTint="33"/>
                    </w:rPr>
                    <w:t xml:space="preserve">t: </w:t>
                  </w:r>
                  <w:r w:rsidRPr="00A0690D">
                    <w:t>0012345678-0</w:t>
                  </w:r>
                </w:p>
                <w:p w:rsidR="0075586A" w:rsidRPr="00F11B18" w:rsidRDefault="0075586A" w:rsidP="00450F5E">
                  <w:pPr>
                    <w:pStyle w:val="ContactDetails"/>
                  </w:pPr>
                  <w:r w:rsidRPr="00A0690D">
                    <w:rPr>
                      <w:caps/>
                      <w:color w:val="F5CDF5" w:themeColor="accent6" w:themeTint="33"/>
                    </w:rPr>
                    <w:t xml:space="preserve">F: </w:t>
                  </w:r>
                  <w:r w:rsidRPr="00A0690D">
                    <w:t>0012345678-1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90" type="#_x0000_t202" style="position:absolute;margin-left:88.15pt;margin-top:643.65pt;width:209.55pt;height:16.8pt;z-index:251661311;mso-wrap-edited:f;mso-position-horizontal-relative:page;mso-position-vertical-relative:page" wrapcoords="0 0 21600 0 21600 21600 0 21600 0 0" o:regroupid="4" filled="f" stroked="f">
            <v:fill o:detectmouseclick="t"/>
            <v:shadow on="t" opacity="52429f" mv:blur="12700f" offset="0,1pt"/>
            <v:textbox style="mso-next-textbox:#_x0000_s2090" inset="0,0,0,0">
              <w:txbxContent>
                <w:p w:rsidR="0075586A" w:rsidRDefault="0075586A" w:rsidP="00450F5E">
                  <w:pPr>
                    <w:pStyle w:val="Name"/>
                  </w:pPr>
                  <w:r>
                    <w:t>Daniel K.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87" type="#_x0000_t202" style="position:absolute;margin-left:339.65pt;margin-top:529.35pt;width:209.55pt;height:41.3pt;z-index:251659263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7" inset="0,0,0,0">
              <w:txbxContent>
                <w:p w:rsidR="0075586A" w:rsidRPr="00F11B18" w:rsidRDefault="0075586A" w:rsidP="00450F5E">
                  <w:pPr>
                    <w:pStyle w:val="ContactDetails"/>
                  </w:pPr>
                  <w:r>
                    <w:t>Libertarian time is know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86" type="#_x0000_t202" style="position:absolute;margin-left:339.65pt;margin-top:499.65pt;width:209.55pt;height:16.8pt;z-index:251658239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6" inset="0,0,0,0">
              <w:txbxContent>
                <w:p w:rsidR="0075586A" w:rsidRDefault="0075586A" w:rsidP="00450F5E">
                  <w:pPr>
                    <w:pStyle w:val="Name"/>
                  </w:pPr>
                  <w:r>
                    <w:t>DANIEL K.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83" type="#_x0000_t202" style="position:absolute;margin-left:88.15pt;margin-top:499.65pt;width:209.55pt;height:16.8pt;z-index:251655167;mso-wrap-edited:f;mso-position-horizontal-relative:page;mso-position-vertical-relative:page" wrapcoords="0 0 21600 0 21600 21600 0 21600 0 0" o:regroupid="3" filled="f" stroked="f">
            <v:fill o:detectmouseclick="t"/>
            <v:stroke o:forcedash="t"/>
            <v:shadow on="t" opacity="52429f" mv:blur="12700f" offset="0,1pt"/>
            <v:textbox style="mso-next-textbox:#_x0000_s2083" inset="0,0,0,0">
              <w:txbxContent>
                <w:p w:rsidR="0075586A" w:rsidRDefault="0075586A" w:rsidP="00450F5E">
                  <w:pPr>
                    <w:pStyle w:val="Name"/>
                  </w:pPr>
                  <w:r w:rsidRPr="000F1859">
                    <w:t>Dolor sit amet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82" type="#_x0000_t202" style="position:absolute;margin-left:88.15pt;margin-top:476.85pt;width:209.55pt;height:23pt;z-index:251654143;mso-wrap-edited:f;mso-position-horizontal-relative:page;mso-position-vertical-relative:page" wrapcoords="0 0 21600 0 21600 21600 0 21600 0 0" o:regroupid="3" filled="f" stroked="f">
            <v:fill o:detectmouseclick="t"/>
            <v:shadow on="t" opacity="52429f" mv:blur="12700f" offset="0,1pt"/>
            <v:textbox style="mso-next-textbox:#_x0000_s2082" inset="0,0,0,0">
              <w:txbxContent>
                <w:p w:rsidR="0075586A" w:rsidRDefault="0075586A" w:rsidP="00450F5E">
                  <w:pPr>
                    <w:pStyle w:val="Organization"/>
                  </w:pPr>
                  <w:r>
                    <w:t>Daniel K</w:t>
                  </w:r>
                  <w:proofErr w:type="gramStart"/>
                  <w:r>
                    <w:t>..</w:t>
                  </w:r>
                  <w:proofErr w:type="gramEnd"/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65" type="#_x0000_t202" style="position:absolute;margin-left:339.65pt;margin-top:211.65pt;width:209.55pt;height:16.8pt;z-index:251652095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5" inset="0,0,0,0">
              <w:txbxContent>
                <w:p w:rsidR="0075586A" w:rsidRDefault="0075586A" w:rsidP="00450F5E">
                  <w:pPr>
                    <w:pStyle w:val="Name"/>
                  </w:pP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63" type="#_x0000_t202" style="position:absolute;margin-left:88.15pt;margin-top:241.35pt;width:209.55pt;height:41.3pt;z-index:251650047;mso-wrap-edited:f;mso-position-horizontal-relative:page;mso-position-vertical-relative:page" wrapcoords="0 0 21600 0 21600 21600 0 21600 0 0" o:regroupid="2" filled="f" stroked="f">
            <v:fill o:detectmouseclick="t"/>
            <v:shadow on="t" opacity="52429f" mv:blur="12700f" offset="0,1pt"/>
            <v:textbox style="mso-next-textbox:#_x0000_s2063" inset="0,0,0,0">
              <w:txbxContent>
                <w:p w:rsidR="0075586A" w:rsidRPr="00F11B18" w:rsidRDefault="0075586A" w:rsidP="00450F5E">
                  <w:pPr>
                    <w:pStyle w:val="ContactDetails"/>
                  </w:pPr>
                  <w:r>
                    <w:t>Libertarian the time is now</w:t>
                  </w:r>
                </w:p>
              </w:txbxContent>
            </v:textbox>
            <w10:wrap type="tight" anchorx="page" anchory="page"/>
          </v:shape>
        </w:pict>
      </w:r>
      <w:r w:rsidR="00450F5E">
        <w:rPr>
          <w:noProof/>
        </w:rPr>
        <w:pict>
          <v:shape id="_x0000_s2057" type="#_x0000_t202" style="position:absolute;margin-left:339.65pt;margin-top:68.3pt;width:209.55pt;height:16.8pt;z-index:251645951;mso-wrap-edited:f;mso-position-horizontal-relative:page;mso-position-vertical-relative:page" wrapcoords="0 0 21600 0 21600 21600 0 21600 0 0" o:regroupid="1" filled="f" stroked="f">
            <v:fill o:detectmouseclick="t"/>
            <v:shadow on="t" opacity="52429f" mv:blur="12700f" offset="0,1pt"/>
            <v:textbox style="mso-next-textbox:#_x0000_s2057" inset="0,0,0,0">
              <w:txbxContent>
                <w:p w:rsidR="0075586A" w:rsidRDefault="0075586A" w:rsidP="00450F5E">
                  <w:pPr>
                    <w:pStyle w:val="Name"/>
                  </w:pPr>
                  <w:r>
                    <w:t>Daniel K.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t>c</w:t>
      </w:r>
    </w:p>
    <w:sectPr w:rsidR="00450F5E" w:rsidSect="00450F5E">
      <w:headerReference w:type="default" r:id="rId5"/>
      <w:footerReference w:type="default" r:id="rId6"/>
      <w:pgSz w:w="12240" w:h="15840"/>
      <w:pgMar w:top="720" w:right="1080" w:bottom="720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86A" w:rsidRDefault="0075586A">
    <w:pPr>
      <w:pStyle w:val="Footer"/>
    </w:pPr>
    <w:r>
      <w:rPr>
        <w:noProof/>
      </w:rPr>
      <w:drawing>
        <wp:anchor distT="0" distB="0" distL="114300" distR="114300" simplePos="0" relativeHeight="251678719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5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1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4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7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1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79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0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86A" w:rsidRDefault="0075586A">
    <w:pPr>
      <w:pStyle w:val="Header"/>
    </w:pPr>
    <w:bookmarkStart w:id="0" w:name="_MacBuGuideStaticData_720H"/>
    <w:bookmarkStart w:id="1" w:name="_MacBuGuideStaticData_11160V"/>
    <w:bookmarkStart w:id="2" w:name="_MacBuGuideStaticData_1080V"/>
    <w:bookmarkStart w:id="3" w:name="_MacBuGuideStaticData_6120V"/>
    <w:bookmarkStart w:id="4" w:name="_MacBuGuideStaticData_3600H"/>
    <w:bookmarkStart w:id="5" w:name="_MacBuGuideStaticData_6480H"/>
    <w:bookmarkStart w:id="6" w:name="_MacBuGuideStaticData_9360H"/>
    <w:bookmarkStart w:id="7" w:name="_MacBuGuideStaticData_12240H"/>
    <w:bookmarkStart w:id="8" w:name="_MacBuGuideStaticData_15120H"/>
    <w:r>
      <w:rPr>
        <w:noProof/>
      </w:rPr>
      <w:drawing>
        <wp:anchor distT="0" distB="0" distL="114300" distR="114300" simplePos="0" relativeHeight="251672575" behindDoc="0" locked="0" layoutInCell="1" allowOverlap="1">
          <wp:simplePos x="0" y="0"/>
          <wp:positionH relativeFrom="page">
            <wp:posOffset>3887951</wp:posOffset>
          </wp:positionH>
          <wp:positionV relativeFrom="page">
            <wp:posOffset>2286000</wp:posOffset>
          </wp:positionV>
          <wp:extent cx="3206531" cy="1828800"/>
          <wp:effectExtent l="25400" t="0" r="0" b="0"/>
          <wp:wrapNone/>
          <wp:docPr id="22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653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3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23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1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19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3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2286000</wp:posOffset>
          </wp:positionV>
          <wp:extent cx="3200400" cy="1828800"/>
          <wp:effectExtent l="25400" t="0" r="0" b="0"/>
          <wp:wrapNone/>
          <wp:docPr id="18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40D94">
      <w:rPr>
        <w:noProof/>
      </w:rPr>
      <w:drawing>
        <wp:anchor distT="0" distB="0" distL="114300" distR="114300" simplePos="0" relativeHeight="251662335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457200</wp:posOffset>
          </wp:positionV>
          <wp:extent cx="3200400" cy="1828800"/>
          <wp:effectExtent l="25400" t="0" r="0" b="0"/>
          <wp:wrapNone/>
          <wp:docPr id="17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40D94">
      <w:rPr>
        <w:noProof/>
      </w:rPr>
      <w:drawing>
        <wp:anchor distT="0" distB="0" distL="114300" distR="114300" simplePos="0" relativeHeight="251660287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3203391" cy="1828800"/>
          <wp:effectExtent l="25400" t="0" r="0" b="0"/>
          <wp:wrapNone/>
          <wp:docPr id="1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339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_x0000_s1025" style="position:absolute;margin-left:54pt;margin-top:36pt;width:7in;height:10in;z-index:251658239;mso-wrap-edited:f;mso-position-horizontal-relative:page;mso-position-vertical-relative:page" wrapcoords="-69 -128 -69 21471 21669 21471 21669 -128 -69 -128" fillcolor="#073779 [3204]" stroked="f" strokecolor="#4a7ebb" strokeweight="1.5pt">
          <v:fill o:detectmouseclick="t"/>
          <v:shadow opacity="22938f" mv:blur="38100f" offset="0,2pt"/>
          <v:textbox inset=",7.2pt,,7.2pt"/>
          <w10:wrap anchorx="page" anchory="page"/>
        </v:rect>
      </w:pict>
    </w:r>
  </w:p>
  <w:bookmarkEnd w:id="0"/>
  <w:bookmarkEnd w:id="1"/>
  <w:bookmarkEnd w:id="2"/>
  <w:bookmarkEnd w:id="3"/>
  <w:bookmarkEnd w:id="4"/>
  <w:bookmarkEnd w:id="5"/>
  <w:bookmarkEnd w:id="6"/>
  <w:bookmarkEnd w:id="7"/>
  <w:bookmarkEnd w:id="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8"/>
    <o:shapelayout v:ext="edit">
      <o:idmap v:ext="edit" data="1"/>
    </o:shapelayout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1"/>
  </w:docVars>
  <w:rsids>
    <w:rsidRoot w:val="00450F5E"/>
    <w:rsid w:val="00450F5E"/>
    <w:rsid w:val="0075586A"/>
    <w:rsid w:val="007A4F17"/>
  </w:rsids>
  <m:mathPr>
    <m:mathFont m:val="Consola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AB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9CC"/>
  </w:style>
  <w:style w:type="paragraph" w:styleId="Footer">
    <w:name w:val="footer"/>
    <w:basedOn w:val="Normal"/>
    <w:link w:val="FooterChar"/>
    <w:uiPriority w:val="99"/>
    <w:semiHidden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9CC"/>
  </w:style>
  <w:style w:type="paragraph" w:customStyle="1" w:styleId="Organization">
    <w:name w:val="Organization"/>
    <w:basedOn w:val="Normal"/>
    <w:qFormat/>
    <w:rsid w:val="00447892"/>
    <w:pPr>
      <w:spacing w:after="0"/>
      <w:jc w:val="right"/>
    </w:pPr>
    <w:rPr>
      <w:color w:val="FFFFFF" w:themeColor="background1"/>
      <w:sz w:val="36"/>
    </w:rPr>
  </w:style>
  <w:style w:type="paragraph" w:customStyle="1" w:styleId="Name">
    <w:name w:val="Name"/>
    <w:basedOn w:val="Normal"/>
    <w:qFormat/>
    <w:rsid w:val="00447892"/>
    <w:pPr>
      <w:spacing w:after="0"/>
      <w:jc w:val="right"/>
    </w:pPr>
    <w:rPr>
      <w:caps/>
      <w:color w:val="F5CDF5" w:themeColor="accent6" w:themeTint="33"/>
    </w:rPr>
  </w:style>
  <w:style w:type="paragraph" w:customStyle="1" w:styleId="ContactDetails">
    <w:name w:val="Contact Details"/>
    <w:basedOn w:val="Normal"/>
    <w:qFormat/>
    <w:rsid w:val="00447892"/>
    <w:pPr>
      <w:spacing w:after="0"/>
      <w:jc w:val="right"/>
    </w:pPr>
    <w:rPr>
      <w:color w:val="FFFFFF" w:themeColor="background1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Business%20Cards:Light%20Business%20Card.dotx" TargetMode="External"/></Relationships>
</file>

<file path=word/theme/theme1.xml><?xml version="1.0" encoding="utf-8"?>
<a:theme xmlns:a="http://schemas.openxmlformats.org/drawingml/2006/main" name="Light-1">
  <a:themeElements>
    <a:clrScheme name="Light-1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Light-1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Light-1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Light Business Card.dotx</Template>
  <TotalTime>25</TotalTime>
  <Pages>1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1</cp:revision>
  <dcterms:created xsi:type="dcterms:W3CDTF">2012-09-13T19:44:00Z</dcterms:created>
  <dcterms:modified xsi:type="dcterms:W3CDTF">2012-09-13T20:15:00Z</dcterms:modified>
</cp:coreProperties>
</file>